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843"/>
        <w:gridCol w:w="8"/>
        <w:gridCol w:w="4953"/>
      </w:tblGrid>
      <w:tr w:rsidR="00ED4B60" w:rsidRPr="00377123" w14:paraId="06CDE787" w14:textId="77777777" w:rsidTr="006C0DB0">
        <w:trPr>
          <w:trHeight w:hRule="exact" w:val="1701"/>
        </w:trPr>
        <w:tc>
          <w:tcPr>
            <w:tcW w:w="6804" w:type="dxa"/>
            <w:gridSpan w:val="3"/>
          </w:tcPr>
          <w:p w14:paraId="1652F000" w14:textId="4A970204" w:rsidR="00ED4B60" w:rsidRPr="00377123" w:rsidRDefault="006B230C" w:rsidP="007C0FA3">
            <w:pPr>
              <w:rPr>
                <w:rFonts w:ascii="Calibri" w:hAnsi="Calibri" w:cs="Calibri"/>
              </w:rPr>
            </w:pPr>
            <w:r w:rsidRPr="00377123">
              <w:rPr>
                <w:rFonts w:ascii="Calibri" w:hAnsi="Calibri" w:cs="Calibri"/>
                <w:noProof/>
                <w:lang w:eastAsia="nl-NL"/>
              </w:rPr>
              <w:drawing>
                <wp:anchor distT="0" distB="0" distL="114300" distR="114300" simplePos="0" relativeHeight="251657216" behindDoc="0" locked="1" layoutInCell="1" allowOverlap="1" wp14:anchorId="1C59E8D3" wp14:editId="1E72CDBD">
                  <wp:simplePos x="0" y="0"/>
                  <wp:positionH relativeFrom="page">
                    <wp:posOffset>-431800</wp:posOffset>
                  </wp:positionH>
                  <wp:positionV relativeFrom="page">
                    <wp:posOffset>2540</wp:posOffset>
                  </wp:positionV>
                  <wp:extent cx="360000" cy="6480000"/>
                  <wp:effectExtent l="0" t="0" r="2540" b="0"/>
                  <wp:wrapNone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ijbalk.bm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64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0F01">
              <w:rPr>
                <w:rFonts w:ascii="Calibri" w:hAnsi="Calibri" w:cs="Calibri"/>
              </w:rPr>
              <w:t xml:space="preserve">  </w:t>
            </w:r>
            <w:r w:rsidR="00ED4B60" w:rsidRPr="00377123">
              <w:rPr>
                <w:rFonts w:ascii="Calibri" w:hAnsi="Calibri" w:cs="Calibri"/>
                <w:noProof/>
                <w:lang w:eastAsia="nl-NL"/>
              </w:rPr>
              <w:drawing>
                <wp:inline distT="0" distB="0" distL="0" distR="0" wp14:anchorId="48D4FA0F" wp14:editId="2D89DD81">
                  <wp:extent cx="4068000" cy="1065600"/>
                  <wp:effectExtent l="0" t="0" r="8890" b="127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ntmoetingskerk_zw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5" t="29592" b="-108"/>
                          <a:stretch/>
                        </pic:blipFill>
                        <pic:spPr bwMode="auto">
                          <a:xfrm>
                            <a:off x="0" y="0"/>
                            <a:ext cx="4068000" cy="1065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0E2" w:rsidRPr="00377123" w14:paraId="0B4D8FC3" w14:textId="77777777" w:rsidTr="006C0DB0">
        <w:trPr>
          <w:trHeight w:hRule="exact" w:val="340"/>
        </w:trPr>
        <w:tc>
          <w:tcPr>
            <w:tcW w:w="6804" w:type="dxa"/>
            <w:gridSpan w:val="3"/>
          </w:tcPr>
          <w:p w14:paraId="2437CA03" w14:textId="0C127F97" w:rsidR="00BD40E2" w:rsidRPr="00377123" w:rsidRDefault="00BD40E2" w:rsidP="002F6691">
            <w:pPr>
              <w:pStyle w:val="Geenafstand"/>
              <w:rPr>
                <w:rFonts w:ascii="Calibri" w:hAnsi="Calibri" w:cs="Calibri"/>
                <w:sz w:val="28"/>
                <w:szCs w:val="28"/>
              </w:rPr>
            </w:pPr>
            <w:r w:rsidRPr="00377123">
              <w:rPr>
                <w:rFonts w:ascii="Calibri" w:hAnsi="Calibri" w:cs="Calibri"/>
                <w:b/>
                <w:sz w:val="28"/>
                <w:szCs w:val="28"/>
              </w:rPr>
              <w:t xml:space="preserve">ZONDAG </w:t>
            </w:r>
            <w:sdt>
              <w:sdtPr>
                <w:rPr>
                  <w:rFonts w:ascii="Calibri" w:hAnsi="Calibri" w:cs="Calibri"/>
                  <w:b/>
                  <w:sz w:val="28"/>
                  <w:szCs w:val="28"/>
                </w:rPr>
                <w:id w:val="-1733847651"/>
                <w:placeholder>
                  <w:docPart w:val="2A6B7C36B79A4327BD7C4E0C90FA6940"/>
                </w:placeholder>
                <w:date w:fullDate="2026-09-20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Content>
                <w:r w:rsidR="00FA0EC1">
                  <w:rPr>
                    <w:rFonts w:ascii="Calibri" w:hAnsi="Calibri" w:cs="Calibri"/>
                    <w:b/>
                    <w:sz w:val="28"/>
                    <w:szCs w:val="28"/>
                  </w:rPr>
                  <w:t>20 september 2026</w:t>
                </w:r>
              </w:sdtContent>
            </w:sdt>
          </w:p>
        </w:tc>
      </w:tr>
      <w:tr w:rsidR="00BD40E2" w:rsidRPr="00377123" w14:paraId="071E893B" w14:textId="77777777" w:rsidTr="006C0DB0">
        <w:trPr>
          <w:trHeight w:hRule="exact" w:val="340"/>
        </w:trPr>
        <w:tc>
          <w:tcPr>
            <w:tcW w:w="6804" w:type="dxa"/>
            <w:gridSpan w:val="3"/>
          </w:tcPr>
          <w:p w14:paraId="3990E7EF" w14:textId="77777777" w:rsidR="00BD40E2" w:rsidRPr="00377123" w:rsidRDefault="00BD40E2" w:rsidP="00366489">
            <w:pPr>
              <w:pStyle w:val="Geenafstand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B0208B" w:rsidRPr="00377123" w14:paraId="7B83E77F" w14:textId="77777777" w:rsidTr="00C940AD">
        <w:trPr>
          <w:trHeight w:hRule="exact" w:val="5670"/>
        </w:trPr>
        <w:tc>
          <w:tcPr>
            <w:tcW w:w="6804" w:type="dxa"/>
            <w:gridSpan w:val="3"/>
            <w:vAlign w:val="center"/>
          </w:tcPr>
          <w:p w14:paraId="398341E6" w14:textId="3EE8337A" w:rsidR="00B0208B" w:rsidRPr="00377123" w:rsidRDefault="00000000" w:rsidP="00B0208B">
            <w:pPr>
              <w:pStyle w:val="Geenafstand"/>
              <w:jc w:val="center"/>
              <w:rPr>
                <w:rFonts w:ascii="Calibri" w:hAnsi="Calibri" w:cs="Calibri"/>
                <w:sz w:val="28"/>
                <w:szCs w:val="28"/>
              </w:rPr>
            </w:pPr>
            <w:sdt>
              <w:sdtPr>
                <w:rPr>
                  <w:noProof/>
                </w:rPr>
                <w:id w:val="632286095"/>
                <w:picture/>
              </w:sdtPr>
              <w:sdtContent>
                <w:r w:rsidR="00C93A2F" w:rsidRPr="00C93A2F">
                  <w:rPr>
                    <w:noProof/>
                  </w:rPr>
                  <w:drawing>
                    <wp:inline distT="0" distB="0" distL="0" distR="0" wp14:anchorId="6D0B9A19" wp14:editId="6302FDED">
                      <wp:extent cx="2855033" cy="2141275"/>
                      <wp:effectExtent l="0" t="0" r="2540" b="0"/>
                      <wp:docPr id="6" name="Afbeelding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97447" cy="21730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41721" w:rsidRPr="00B41721">
              <w:rPr>
                <w:rFonts w:ascii="Calibri" w:hAnsi="Calibri" w:cs="Calibri"/>
                <w:noProof/>
                <w:color w:val="808080"/>
                <w:sz w:val="28"/>
                <w:szCs w:val="28"/>
              </w:rPr>
              <mc:AlternateContent>
                <mc:Choice Requires="wps">
                  <w:drawing>
                    <wp:inline distT="0" distB="0" distL="0" distR="0" wp14:anchorId="5440D836" wp14:editId="5936DD33">
                      <wp:extent cx="302895" cy="302895"/>
                      <wp:effectExtent l="0" t="0" r="0" b="0"/>
                      <wp:docPr id="2" name="Rechthoe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9A8A3E" id="Rechthoek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D40E2" w:rsidRPr="00377123" w14:paraId="5BD7B8A9" w14:textId="77777777" w:rsidTr="006C0DB0">
        <w:tc>
          <w:tcPr>
            <w:tcW w:w="1851" w:type="dxa"/>
            <w:gridSpan w:val="2"/>
          </w:tcPr>
          <w:p w14:paraId="0E54F644" w14:textId="77777777" w:rsidR="00BD40E2" w:rsidRPr="00377123" w:rsidRDefault="00BD40E2" w:rsidP="00366489">
            <w:pPr>
              <w:pStyle w:val="Geenafstand"/>
              <w:rPr>
                <w:rFonts w:ascii="Calibri" w:hAnsi="Calibri" w:cs="Calibri"/>
                <w:sz w:val="24"/>
                <w:szCs w:val="24"/>
              </w:rPr>
            </w:pPr>
            <w:r w:rsidRPr="00377123">
              <w:rPr>
                <w:rFonts w:ascii="Calibri" w:hAnsi="Calibri" w:cs="Calibri"/>
                <w:sz w:val="24"/>
                <w:szCs w:val="24"/>
              </w:rPr>
              <w:t>Voorganger: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tag w:val="Voorgangers"/>
            <w:id w:val="2049099708"/>
            <w:placeholder>
              <w:docPart w:val="8DB7A04B40604CB69BA310348E312150"/>
            </w:placeholder>
            <w:comboBox>
              <w:listItem w:value="Kies een item."/>
              <w:listItem w:displayText="pastor Anouk Helmich" w:value="pastor Anouk Helmich"/>
              <w:listItem w:displayText="ds. Mirjam Vermeij" w:value="ds. Mirjam Vermeij"/>
              <w:listItem w:displayText="ds. John Bijman" w:value="ds. John Bijman"/>
              <w:listItem w:displayText="dhr. Bart-Jan van Gaart" w:value="dhr. Bart-Jan van Gaart"/>
              <w:listItem w:displayText="Baukje Jansen-werkgroep Ankerdiensten" w:value="Baukje Jansen-werkgroep Ankerdiensten"/>
            </w:comboBox>
          </w:sdtPr>
          <w:sdtContent>
            <w:tc>
              <w:tcPr>
                <w:tcW w:w="4953" w:type="dxa"/>
              </w:tcPr>
              <w:p w14:paraId="6C783D62" w14:textId="0F1B0F4F" w:rsidR="00BD40E2" w:rsidRPr="00377123" w:rsidRDefault="004229E2" w:rsidP="00962A66">
                <w:pPr>
                  <w:pStyle w:val="Geenafstand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sz w:val="24"/>
                    <w:szCs w:val="24"/>
                  </w:rPr>
                  <w:t>pastor Anouk Helmich</w:t>
                </w:r>
              </w:p>
            </w:tc>
          </w:sdtContent>
        </w:sdt>
      </w:tr>
      <w:tr w:rsidR="00BD40E2" w:rsidRPr="00377123" w14:paraId="7239D491" w14:textId="77777777" w:rsidTr="006C0DB0">
        <w:tc>
          <w:tcPr>
            <w:tcW w:w="1851" w:type="dxa"/>
            <w:gridSpan w:val="2"/>
          </w:tcPr>
          <w:p w14:paraId="7DD40023" w14:textId="77777777" w:rsidR="00BD40E2" w:rsidRPr="00377123" w:rsidRDefault="00BD40E2" w:rsidP="00A60B1C">
            <w:pPr>
              <w:pStyle w:val="Geenafstand"/>
              <w:rPr>
                <w:rFonts w:ascii="Calibri" w:hAnsi="Calibri" w:cs="Calibri"/>
                <w:sz w:val="24"/>
                <w:szCs w:val="24"/>
              </w:rPr>
            </w:pPr>
            <w:r w:rsidRPr="00377123">
              <w:rPr>
                <w:rFonts w:ascii="Calibri" w:hAnsi="Calibri" w:cs="Calibri"/>
                <w:sz w:val="24"/>
                <w:szCs w:val="24"/>
              </w:rPr>
              <w:t>Organist</w:t>
            </w:r>
            <w:r w:rsidR="00A60B1C">
              <w:rPr>
                <w:rFonts w:ascii="Calibri" w:hAnsi="Calibri" w:cs="Calibri"/>
                <w:sz w:val="24"/>
                <w:szCs w:val="24"/>
              </w:rPr>
              <w:t>/pianist</w:t>
            </w:r>
            <w:r w:rsidRPr="00377123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877626924"/>
            <w:placeholder>
              <w:docPart w:val="C1F8E8F0B07E4FD695CC8061B1D7FA27"/>
            </w:placeholder>
            <w:comboBox>
              <w:listItem w:value="Kies een item."/>
              <w:listItem w:displayText="Ina Terpstra" w:value="Ina Terpstra"/>
              <w:listItem w:displayText="Jeannette Zuidema" w:value="Jeannette Zuidema"/>
              <w:listItem w:displayText="Leni Brinkman" w:value="Leni Brinkman"/>
              <w:listItem w:displayText="Diny Kotterer" w:value="Diny Kotterer"/>
              <w:listItem w:displayText="Henk Jan Jansen" w:value="Henk Jan Jansen"/>
            </w:comboBox>
          </w:sdtPr>
          <w:sdtContent>
            <w:tc>
              <w:tcPr>
                <w:tcW w:w="4953" w:type="dxa"/>
              </w:tcPr>
              <w:p w14:paraId="49162943" w14:textId="1CF9CDF9" w:rsidR="00BD40E2" w:rsidRPr="00377123" w:rsidRDefault="004229E2" w:rsidP="00366489">
                <w:pPr>
                  <w:pStyle w:val="Geenafstand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sz w:val="24"/>
                    <w:szCs w:val="24"/>
                  </w:rPr>
                  <w:t>Ina Terpstra</w:t>
                </w:r>
              </w:p>
            </w:tc>
          </w:sdtContent>
        </w:sdt>
      </w:tr>
      <w:tr w:rsidR="00780BCD" w:rsidRPr="00377123" w14:paraId="24B97810" w14:textId="77777777" w:rsidTr="006C0DB0">
        <w:tc>
          <w:tcPr>
            <w:tcW w:w="1851" w:type="dxa"/>
            <w:gridSpan w:val="2"/>
          </w:tcPr>
          <w:p w14:paraId="2F9CA7BA" w14:textId="77777777" w:rsidR="00780BCD" w:rsidRPr="00377123" w:rsidRDefault="00780BCD" w:rsidP="00EE6B74">
            <w:pPr>
              <w:pStyle w:val="Geenafstand"/>
              <w:rPr>
                <w:rFonts w:ascii="Calibri" w:hAnsi="Calibri" w:cs="Calibri"/>
                <w:sz w:val="24"/>
                <w:szCs w:val="24"/>
              </w:rPr>
            </w:pPr>
            <w:r w:rsidRPr="00377123">
              <w:rPr>
                <w:rFonts w:ascii="Calibri" w:hAnsi="Calibri" w:cs="Calibri"/>
                <w:sz w:val="24"/>
                <w:szCs w:val="24"/>
              </w:rPr>
              <w:t>M.m.v.: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1613010514"/>
            <w:placeholder>
              <w:docPart w:val="FCD414F47A474B4F8D4BE9517C38DA13"/>
            </w:placeholder>
          </w:sdtPr>
          <w:sdtContent>
            <w:tc>
              <w:tcPr>
                <w:tcW w:w="4953" w:type="dxa"/>
              </w:tcPr>
              <w:p w14:paraId="27DB5786" w14:textId="7FAB9635" w:rsidR="00780BCD" w:rsidRPr="00377123" w:rsidRDefault="004229E2" w:rsidP="00EE6B74">
                <w:pPr>
                  <w:pStyle w:val="Geenafstand"/>
                  <w:rPr>
                    <w:rFonts w:ascii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 w:cs="Calibri"/>
                    <w:sz w:val="24"/>
                    <w:szCs w:val="24"/>
                  </w:rPr>
                  <w:t>De cantorij o.l.v. Coby Moens</w:t>
                </w:r>
              </w:p>
            </w:tc>
          </w:sdtContent>
        </w:sdt>
      </w:tr>
      <w:tr w:rsidR="00780BCD" w:rsidRPr="00377123" w14:paraId="1566D3F5" w14:textId="77777777" w:rsidTr="006C0DB0">
        <w:tc>
          <w:tcPr>
            <w:tcW w:w="1843" w:type="dxa"/>
          </w:tcPr>
          <w:p w14:paraId="7A3FC31E" w14:textId="77777777" w:rsidR="00780BCD" w:rsidRPr="008953A9" w:rsidRDefault="006C0DB0" w:rsidP="007C0FA3">
            <w:pPr>
              <w:rPr>
                <w:rFonts w:ascii="Calibri" w:hAnsi="Calibri" w:cs="Calibri"/>
                <w:sz w:val="24"/>
                <w:szCs w:val="24"/>
              </w:rPr>
            </w:pPr>
            <w:r w:rsidRPr="008953A9">
              <w:rPr>
                <w:rFonts w:ascii="Calibri" w:hAnsi="Calibri" w:cs="Calibri"/>
                <w:sz w:val="24"/>
                <w:szCs w:val="24"/>
              </w:rPr>
              <w:t>Lector:</w:t>
            </w:r>
          </w:p>
        </w:tc>
        <w:sdt>
          <w:sdtPr>
            <w:rPr>
              <w:rFonts w:ascii="Calibri" w:hAnsi="Calibri" w:cs="Calibri"/>
              <w:sz w:val="24"/>
              <w:szCs w:val="24"/>
            </w:rPr>
            <w:id w:val="-2137403255"/>
            <w:placeholder>
              <w:docPart w:val="F41C2223B6A745ACA96AEF19EBC1172D"/>
            </w:placeholder>
            <w:comboBox>
              <w:listItem w:value="Kies een item."/>
              <w:listItem w:displayText="Henny van Minnen" w:value="Henny van Minnen"/>
              <w:listItem w:displayText="Wies Spil" w:value="Wies Spil"/>
              <w:listItem w:displayText="Hans Kiesewetter" w:value="Hans Kiesewetter"/>
              <w:listItem w:displayText="Marjoke Berendsen" w:value="Marjoke Berendsen"/>
              <w:listItem w:displayText="Hilly Tanja" w:value="Hilly Tanja"/>
              <w:listItem w:displayText="Anneriek Uchibori" w:value="Anneriek Uchibori"/>
              <w:listItem w:displayText="Anda de Vries" w:value="Anda de Vries"/>
              <w:listItem w:displayText="Janneke Kiesewetter" w:value="Janneke Kiesewetter"/>
            </w:comboBox>
          </w:sdtPr>
          <w:sdtContent>
            <w:tc>
              <w:tcPr>
                <w:tcW w:w="4961" w:type="dxa"/>
                <w:gridSpan w:val="2"/>
              </w:tcPr>
              <w:p w14:paraId="7B2D56C6" w14:textId="64FC15F8" w:rsidR="00780BCD" w:rsidRPr="00377123" w:rsidRDefault="004229E2" w:rsidP="007C0FA3">
                <w:pPr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sz w:val="24"/>
                    <w:szCs w:val="24"/>
                  </w:rPr>
                  <w:t>Anda de Vries</w:t>
                </w:r>
              </w:p>
            </w:tc>
          </w:sdtContent>
        </w:sdt>
      </w:tr>
    </w:tbl>
    <w:p w14:paraId="6BB8C6A4" w14:textId="77777777" w:rsidR="008452F5" w:rsidRDefault="008452F5" w:rsidP="00377123">
      <w:pPr>
        <w:pStyle w:val="Geenafstand"/>
        <w:jc w:val="center"/>
        <w:rPr>
          <w:rFonts w:ascii="Calibri" w:hAnsi="Calibri" w:cs="Calibri"/>
          <w:sz w:val="28"/>
          <w:szCs w:val="28"/>
        </w:rPr>
      </w:pPr>
    </w:p>
    <w:p w14:paraId="4174E38B" w14:textId="77777777" w:rsidR="008452F5" w:rsidRDefault="008452F5" w:rsidP="00377123">
      <w:pPr>
        <w:pStyle w:val="Geenafstand"/>
        <w:jc w:val="center"/>
        <w:rPr>
          <w:rFonts w:ascii="Calibri" w:hAnsi="Calibri" w:cs="Calibri"/>
          <w:sz w:val="28"/>
          <w:szCs w:val="28"/>
        </w:rPr>
      </w:pPr>
    </w:p>
    <w:p w14:paraId="60206D82" w14:textId="2AA97186" w:rsidR="00962A66" w:rsidRPr="00377123" w:rsidRDefault="00962A66" w:rsidP="00377123">
      <w:pPr>
        <w:pStyle w:val="Geenafstand"/>
        <w:jc w:val="center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8"/>
          <w:szCs w:val="28"/>
        </w:rPr>
        <w:lastRenderedPageBreak/>
        <w:t>OP DE DREMPEL</w:t>
      </w:r>
    </w:p>
    <w:p w14:paraId="5716096A" w14:textId="77777777" w:rsidR="00604B91" w:rsidRPr="006748AE" w:rsidRDefault="00604B91" w:rsidP="00962A66">
      <w:pPr>
        <w:pStyle w:val="Geenafstand"/>
        <w:rPr>
          <w:rFonts w:ascii="Calibri" w:hAnsi="Calibri" w:cs="Calibri"/>
          <w:sz w:val="24"/>
          <w:szCs w:val="24"/>
        </w:rPr>
      </w:pPr>
    </w:p>
    <w:p w14:paraId="037404A6" w14:textId="77777777" w:rsidR="00B16A84" w:rsidRDefault="00962A66" w:rsidP="00962A66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>welkom en mededelingen</w:t>
      </w:r>
      <w:r w:rsidR="00604B91">
        <w:rPr>
          <w:rFonts w:ascii="Calibri" w:hAnsi="Calibri" w:cs="Calibri"/>
          <w:sz w:val="24"/>
          <w:szCs w:val="24"/>
        </w:rPr>
        <w:t xml:space="preserve"> door de ambtsdrager van dienst</w:t>
      </w:r>
      <w:r w:rsidRPr="00377123">
        <w:rPr>
          <w:rFonts w:ascii="Calibri" w:hAnsi="Calibri" w:cs="Calibri"/>
          <w:sz w:val="24"/>
          <w:szCs w:val="24"/>
        </w:rPr>
        <w:t xml:space="preserve"> </w:t>
      </w:r>
    </w:p>
    <w:p w14:paraId="14E2FF51" w14:textId="77777777" w:rsidR="005C359C" w:rsidRDefault="00962A66" w:rsidP="00962A66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het lichtje van de kindernevendienst </w:t>
      </w:r>
      <w:r w:rsidR="005C359C">
        <w:rPr>
          <w:rFonts w:ascii="Calibri" w:hAnsi="Calibri" w:cs="Calibri"/>
          <w:sz w:val="24"/>
          <w:szCs w:val="24"/>
        </w:rPr>
        <w:t xml:space="preserve">en </w:t>
      </w:r>
    </w:p>
    <w:p w14:paraId="636983F1" w14:textId="77777777" w:rsidR="00962A66" w:rsidRPr="00377123" w:rsidRDefault="005C359C" w:rsidP="00962A66">
      <w:pPr>
        <w:pStyle w:val="Geenafstand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 kaars van de jeugdkerk worden</w:t>
      </w:r>
      <w:r w:rsidR="00962A66" w:rsidRPr="00377123">
        <w:rPr>
          <w:rFonts w:ascii="Calibri" w:hAnsi="Calibri" w:cs="Calibri"/>
          <w:sz w:val="24"/>
          <w:szCs w:val="24"/>
        </w:rPr>
        <w:t xml:space="preserve"> aangestoken </w:t>
      </w:r>
    </w:p>
    <w:p w14:paraId="61F79342" w14:textId="77777777" w:rsidR="00962A66" w:rsidRPr="006748AE" w:rsidRDefault="00962A66" w:rsidP="00962A66">
      <w:pPr>
        <w:pStyle w:val="Geenafstand"/>
        <w:rPr>
          <w:rFonts w:ascii="Calibri" w:hAnsi="Calibri" w:cs="Calibri"/>
          <w:sz w:val="24"/>
          <w:szCs w:val="24"/>
        </w:rPr>
      </w:pPr>
    </w:p>
    <w:p w14:paraId="71D93B97" w14:textId="77777777" w:rsidR="00962A66" w:rsidRPr="00377123" w:rsidRDefault="00962A66" w:rsidP="00962A66">
      <w:pPr>
        <w:pStyle w:val="Geenafstand"/>
        <w:rPr>
          <w:rFonts w:ascii="Calibri" w:hAnsi="Calibri" w:cs="Calibri"/>
          <w:i/>
          <w:sz w:val="24"/>
          <w:szCs w:val="24"/>
        </w:rPr>
      </w:pPr>
      <w:r w:rsidRPr="00377123">
        <w:rPr>
          <w:rFonts w:ascii="Calibri" w:hAnsi="Calibri" w:cs="Calibri"/>
          <w:i/>
          <w:sz w:val="24"/>
          <w:szCs w:val="24"/>
        </w:rPr>
        <w:t>we gaan staan en worden stil</w:t>
      </w:r>
    </w:p>
    <w:p w14:paraId="35D01049" w14:textId="77777777" w:rsidR="00962A66" w:rsidRPr="006748AE" w:rsidRDefault="00962A66" w:rsidP="00962A66">
      <w:pPr>
        <w:pStyle w:val="Geenafstand"/>
        <w:rPr>
          <w:rFonts w:ascii="Calibri" w:hAnsi="Calibri" w:cs="Calibri"/>
          <w:i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6804"/>
      </w:tblGrid>
      <w:tr w:rsidR="0082580B" w:rsidRPr="00377123" w14:paraId="43163911" w14:textId="77777777" w:rsidTr="00770780">
        <w:tc>
          <w:tcPr>
            <w:tcW w:w="6804" w:type="dxa"/>
          </w:tcPr>
          <w:p w14:paraId="4E43B6B7" w14:textId="6F953264" w:rsidR="0082580B" w:rsidRDefault="00770780" w:rsidP="00962A66">
            <w:pPr>
              <w:pStyle w:val="Geenafstand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</w:t>
            </w:r>
            <w:r w:rsidR="0082580B" w:rsidRPr="00377123">
              <w:rPr>
                <w:rFonts w:ascii="Calibri" w:hAnsi="Calibri" w:cs="Calibri"/>
                <w:sz w:val="24"/>
                <w:szCs w:val="24"/>
              </w:rPr>
              <w:t>emoediging</w:t>
            </w:r>
            <w:r w:rsidR="003B1D28">
              <w:rPr>
                <w:rFonts w:ascii="Calibri" w:hAnsi="Calibri" w:cs="Calibri"/>
                <w:sz w:val="24"/>
                <w:szCs w:val="24"/>
              </w:rPr>
              <w:t>/Groet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94A88" w:rsidRPr="00894A8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NLB </w:t>
            </w:r>
            <w:r w:rsidRPr="00894A88">
              <w:rPr>
                <w:rFonts w:ascii="Calibri" w:hAnsi="Calibri" w:cs="Calibri"/>
                <w:b/>
                <w:bCs/>
                <w:sz w:val="24"/>
                <w:szCs w:val="24"/>
              </w:rPr>
              <w:t>291d</w:t>
            </w:r>
            <w:r w:rsidR="003A49D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, </w:t>
            </w:r>
          </w:p>
          <w:p w14:paraId="2A6630E1" w14:textId="446ED59B" w:rsidR="003A49D3" w:rsidRPr="003A49D3" w:rsidRDefault="003A49D3" w:rsidP="00962A66">
            <w:pPr>
              <w:pStyle w:val="Geenafstand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I cantorij, II allen</w:t>
            </w:r>
          </w:p>
          <w:p w14:paraId="0A0D80E3" w14:textId="11979AE8" w:rsidR="00770780" w:rsidRPr="00377123" w:rsidRDefault="00770780" w:rsidP="00962A66">
            <w:pPr>
              <w:pStyle w:val="Geenafstand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ADCC35C" w14:textId="4653A80B" w:rsidR="0082580B" w:rsidRPr="00377123" w:rsidRDefault="0082580B" w:rsidP="00BD40E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aanvangslied: </w:t>
      </w:r>
      <w:sdt>
        <w:sdtPr>
          <w:rPr>
            <w:rFonts w:ascii="Calibri" w:hAnsi="Calibri" w:cs="Calibri"/>
            <w:sz w:val="24"/>
            <w:szCs w:val="24"/>
          </w:rPr>
          <w:id w:val="162519670"/>
          <w:placeholder>
            <w:docPart w:val="FA85356F7F574DB99043B415ED18D119"/>
          </w:placeholder>
        </w:sdtPr>
        <w:sdtContent>
          <w:r w:rsidR="00BE3EE0">
            <w:rPr>
              <w:rFonts w:ascii="Calibri" w:hAnsi="Calibri" w:cs="Calibri"/>
              <w:sz w:val="24"/>
              <w:szCs w:val="24"/>
            </w:rPr>
            <w:t>Vrede voor jou hierheen gekomen</w:t>
          </w:r>
          <w:r w:rsidR="009E26EA">
            <w:rPr>
              <w:rFonts w:ascii="Calibri" w:hAnsi="Calibri" w:cs="Calibri"/>
              <w:sz w:val="24"/>
              <w:szCs w:val="24"/>
            </w:rPr>
            <w:t xml:space="preserve"> </w:t>
          </w:r>
          <w:r w:rsidR="00170C46">
            <w:rPr>
              <w:rFonts w:ascii="Calibri" w:hAnsi="Calibri" w:cs="Calibri"/>
              <w:sz w:val="24"/>
              <w:szCs w:val="24"/>
            </w:rPr>
            <w:t>–</w:t>
          </w:r>
          <w:r w:rsidR="0004214A">
            <w:rPr>
              <w:rFonts w:ascii="Calibri" w:hAnsi="Calibri" w:cs="Calibri"/>
              <w:sz w:val="24"/>
              <w:szCs w:val="24"/>
            </w:rPr>
            <w:t xml:space="preserve"> melodie</w:t>
          </w:r>
          <w:r w:rsidR="00170C46">
            <w:rPr>
              <w:rFonts w:ascii="Calibri" w:hAnsi="Calibri" w:cs="Calibri"/>
              <w:sz w:val="24"/>
              <w:szCs w:val="24"/>
            </w:rPr>
            <w:t>:</w:t>
          </w:r>
          <w:r w:rsidR="0004214A">
            <w:rPr>
              <w:rFonts w:ascii="Calibri" w:hAnsi="Calibri" w:cs="Calibri"/>
              <w:sz w:val="24"/>
              <w:szCs w:val="24"/>
            </w:rPr>
            <w:t xml:space="preserve"> </w:t>
          </w:r>
          <w:r w:rsidR="008B1244">
            <w:rPr>
              <w:rFonts w:ascii="Calibri" w:hAnsi="Calibri" w:cs="Calibri"/>
              <w:sz w:val="24"/>
              <w:szCs w:val="24"/>
            </w:rPr>
            <w:t>Z</w:t>
          </w:r>
          <w:r w:rsidR="0004214A">
            <w:rPr>
              <w:rFonts w:ascii="Calibri" w:hAnsi="Calibri" w:cs="Calibri"/>
              <w:sz w:val="24"/>
              <w:szCs w:val="24"/>
            </w:rPr>
            <w:t>omaar een dak</w:t>
          </w:r>
          <w:r w:rsidR="00170C46">
            <w:rPr>
              <w:rFonts w:ascii="Calibri" w:hAnsi="Calibri" w:cs="Calibri"/>
              <w:sz w:val="24"/>
              <w:szCs w:val="24"/>
            </w:rPr>
            <w:t xml:space="preserve"> boven wat hoofden</w:t>
          </w:r>
        </w:sdtContent>
      </w:sdt>
    </w:p>
    <w:p w14:paraId="692950BB" w14:textId="34FB8380" w:rsidR="00170C46" w:rsidRDefault="00170C46" w:rsidP="00521904">
      <w:pPr>
        <w:pStyle w:val="Geenafstand"/>
        <w:rPr>
          <w:rFonts w:ascii="Calibri" w:hAnsi="Calibri" w:cs="Calibri"/>
          <w:sz w:val="24"/>
          <w:szCs w:val="24"/>
        </w:rPr>
      </w:pPr>
    </w:p>
    <w:p w14:paraId="1D4A62D7" w14:textId="77777777" w:rsidR="00F713E3" w:rsidRPr="00F713E3" w:rsidRDefault="00F713E3" w:rsidP="00F713E3">
      <w:pPr>
        <w:pStyle w:val="Geenafstand"/>
        <w:rPr>
          <w:rFonts w:ascii="Calibri" w:hAnsi="Calibri" w:cs="Calibri"/>
          <w:i/>
          <w:sz w:val="24"/>
          <w:szCs w:val="24"/>
        </w:rPr>
      </w:pPr>
      <w:r w:rsidRPr="00F713E3">
        <w:rPr>
          <w:rFonts w:ascii="Calibri" w:hAnsi="Calibri" w:cs="Calibri"/>
          <w:i/>
          <w:sz w:val="24"/>
          <w:szCs w:val="24"/>
        </w:rPr>
        <w:t xml:space="preserve">we gaan </w:t>
      </w:r>
      <w:r>
        <w:rPr>
          <w:rFonts w:ascii="Calibri" w:hAnsi="Calibri" w:cs="Calibri"/>
          <w:i/>
          <w:sz w:val="24"/>
          <w:szCs w:val="24"/>
        </w:rPr>
        <w:t>zitten</w:t>
      </w:r>
    </w:p>
    <w:p w14:paraId="49BEA32D" w14:textId="77777777" w:rsidR="00F713E3" w:rsidRDefault="00F713E3" w:rsidP="00BD40E2">
      <w:pPr>
        <w:pStyle w:val="Geenafstand"/>
        <w:rPr>
          <w:rFonts w:ascii="Calibri" w:hAnsi="Calibri" w:cs="Calibri"/>
          <w:sz w:val="24"/>
          <w:szCs w:val="24"/>
        </w:rPr>
      </w:pPr>
    </w:p>
    <w:p w14:paraId="3764A0CF" w14:textId="7F31737C" w:rsidR="00977720" w:rsidRPr="00EB642B" w:rsidRDefault="00977720" w:rsidP="00BD40E2">
      <w:pPr>
        <w:pStyle w:val="Geenafstand"/>
        <w:rPr>
          <w:rFonts w:ascii="Calibri" w:hAnsi="Calibri" w:cs="Calibri"/>
          <w:i/>
          <w:iCs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gebed om ontferming met aansluitend lied: </w:t>
      </w:r>
      <w:r w:rsidR="002F0116">
        <w:rPr>
          <w:rFonts w:ascii="Calibri" w:hAnsi="Calibri" w:cs="Calibri"/>
          <w:sz w:val="24"/>
          <w:szCs w:val="24"/>
        </w:rPr>
        <w:t xml:space="preserve">80 kyrie 12 </w:t>
      </w:r>
      <w:r w:rsidR="002F0116" w:rsidRPr="00EB642B">
        <w:rPr>
          <w:rFonts w:ascii="Calibri" w:hAnsi="Calibri" w:cs="Calibri"/>
          <w:i/>
          <w:iCs/>
          <w:sz w:val="24"/>
          <w:szCs w:val="24"/>
        </w:rPr>
        <w:t>(</w:t>
      </w:r>
      <w:r w:rsidR="00EB642B" w:rsidRPr="00EB642B">
        <w:rPr>
          <w:rFonts w:ascii="Calibri" w:hAnsi="Calibri" w:cs="Calibri"/>
          <w:i/>
          <w:iCs/>
          <w:sz w:val="24"/>
          <w:szCs w:val="24"/>
        </w:rPr>
        <w:t>c</w:t>
      </w:r>
      <w:r w:rsidR="003A49D3" w:rsidRPr="00EB642B">
        <w:rPr>
          <w:rFonts w:ascii="Calibri" w:hAnsi="Calibri" w:cs="Calibri"/>
          <w:i/>
          <w:iCs/>
          <w:sz w:val="24"/>
          <w:szCs w:val="24"/>
        </w:rPr>
        <w:t>antorij</w:t>
      </w:r>
      <w:r w:rsidR="002F0116" w:rsidRPr="00EB642B">
        <w:rPr>
          <w:rFonts w:ascii="Calibri" w:hAnsi="Calibri" w:cs="Calibri"/>
          <w:i/>
          <w:iCs/>
          <w:sz w:val="24"/>
          <w:szCs w:val="24"/>
        </w:rPr>
        <w:t>)</w:t>
      </w:r>
    </w:p>
    <w:p w14:paraId="0F909CDA" w14:textId="77777777" w:rsidR="00007189" w:rsidRPr="00007189" w:rsidRDefault="00007189" w:rsidP="00BD40E2">
      <w:pPr>
        <w:pStyle w:val="Geenafstand"/>
        <w:rPr>
          <w:rFonts w:ascii="Calibri" w:hAnsi="Calibri" w:cs="Calibri"/>
          <w:sz w:val="16"/>
          <w:szCs w:val="16"/>
          <w:lang w:val="en-US"/>
        </w:rPr>
      </w:pPr>
    </w:p>
    <w:p w14:paraId="2A79EE42" w14:textId="5253B5D4" w:rsidR="00F76DB2" w:rsidRPr="00AB41C0" w:rsidRDefault="00F76DB2" w:rsidP="00BD40E2">
      <w:pPr>
        <w:pStyle w:val="Geenafstand"/>
        <w:rPr>
          <w:rFonts w:ascii="Calibri" w:hAnsi="Calibri" w:cs="Calibri"/>
          <w:sz w:val="24"/>
          <w:szCs w:val="24"/>
          <w:lang w:val="en-US"/>
        </w:rPr>
      </w:pPr>
      <w:r w:rsidRPr="00AB41C0">
        <w:rPr>
          <w:rFonts w:ascii="Calibri" w:hAnsi="Calibri" w:cs="Calibri"/>
          <w:sz w:val="24"/>
          <w:szCs w:val="24"/>
          <w:lang w:val="en-US"/>
        </w:rPr>
        <w:t xml:space="preserve">glorialied: </w:t>
      </w:r>
      <w:sdt>
        <w:sdtPr>
          <w:rPr>
            <w:rFonts w:ascii="Calibri" w:hAnsi="Calibri" w:cs="Calibri"/>
            <w:sz w:val="24"/>
            <w:szCs w:val="24"/>
          </w:rPr>
          <w:id w:val="1259951460"/>
          <w:placeholder>
            <w:docPart w:val="AB80A7040B6E4D58873CC5792216F942"/>
          </w:placeholder>
        </w:sdtPr>
        <w:sdtContent>
          <w:r w:rsidR="00894A88" w:rsidRPr="00894A88">
            <w:rPr>
              <w:rFonts w:ascii="Calibri" w:hAnsi="Calibri" w:cs="Calibri"/>
              <w:b/>
              <w:bCs/>
              <w:sz w:val="24"/>
              <w:szCs w:val="24"/>
              <w:lang w:val="en-US"/>
            </w:rPr>
            <w:t xml:space="preserve">NLB </w:t>
          </w:r>
          <w:r w:rsidR="00AB41C0" w:rsidRPr="00894A88">
            <w:rPr>
              <w:rFonts w:ascii="Calibri" w:hAnsi="Calibri" w:cs="Calibri"/>
              <w:b/>
              <w:bCs/>
              <w:sz w:val="24"/>
              <w:szCs w:val="24"/>
              <w:lang w:val="en-US"/>
            </w:rPr>
            <w:t>309a</w:t>
          </w:r>
          <w:r w:rsidR="00AB41C0" w:rsidRPr="00AB41C0">
            <w:rPr>
              <w:rFonts w:ascii="Calibri" w:hAnsi="Calibri" w:cs="Calibri"/>
              <w:sz w:val="24"/>
              <w:szCs w:val="24"/>
              <w:lang w:val="en-US"/>
            </w:rPr>
            <w:t xml:space="preserve"> Gloria a D</w:t>
          </w:r>
          <w:r w:rsidR="00AB41C0">
            <w:rPr>
              <w:rFonts w:ascii="Calibri" w:hAnsi="Calibri" w:cs="Calibri"/>
              <w:sz w:val="24"/>
              <w:szCs w:val="24"/>
              <w:lang w:val="en-US"/>
            </w:rPr>
            <w:t>ios/God alle eer</w:t>
          </w:r>
          <w:r w:rsidR="00EF62E0">
            <w:rPr>
              <w:rFonts w:ascii="Calibri" w:hAnsi="Calibri" w:cs="Calibri"/>
              <w:sz w:val="24"/>
              <w:szCs w:val="24"/>
              <w:lang w:val="en-US"/>
            </w:rPr>
            <w:t xml:space="preserve">                             </w:t>
          </w:r>
          <w:r w:rsidR="00EF62E0" w:rsidRPr="00EB642B">
            <w:rPr>
              <w:rFonts w:ascii="Calibri" w:hAnsi="Calibri" w:cs="Calibri"/>
              <w:i/>
              <w:iCs/>
              <w:sz w:val="24"/>
              <w:szCs w:val="24"/>
              <w:lang w:val="en-US"/>
            </w:rPr>
            <w:t>c</w:t>
          </w:r>
          <w:r w:rsidR="003A49D3" w:rsidRPr="00EB642B">
            <w:rPr>
              <w:rFonts w:ascii="Calibri" w:hAnsi="Calibri" w:cs="Calibri"/>
              <w:i/>
              <w:iCs/>
              <w:sz w:val="24"/>
              <w:szCs w:val="24"/>
              <w:lang w:val="en-US"/>
            </w:rPr>
            <w:t>antorij en allen</w:t>
          </w:r>
        </w:sdtContent>
      </w:sdt>
    </w:p>
    <w:p w14:paraId="22B61147" w14:textId="4BF11FCE" w:rsidR="00F76DB2" w:rsidRDefault="00F76DB2" w:rsidP="00BD40E2">
      <w:pPr>
        <w:pStyle w:val="Geenafstand"/>
        <w:rPr>
          <w:rFonts w:ascii="Calibri" w:hAnsi="Calibri" w:cs="Calibri"/>
          <w:sz w:val="24"/>
          <w:szCs w:val="24"/>
          <w:lang w:val="en-US"/>
        </w:rPr>
      </w:pPr>
    </w:p>
    <w:p w14:paraId="3DC18638" w14:textId="77777777" w:rsidR="00F76DB2" w:rsidRPr="00377123" w:rsidRDefault="00F76DB2" w:rsidP="00377123">
      <w:pPr>
        <w:pStyle w:val="Geenafstand"/>
        <w:jc w:val="center"/>
        <w:rPr>
          <w:rFonts w:ascii="Calibri" w:hAnsi="Calibri" w:cs="Calibri"/>
          <w:sz w:val="28"/>
          <w:szCs w:val="28"/>
        </w:rPr>
      </w:pPr>
      <w:r w:rsidRPr="00377123">
        <w:rPr>
          <w:rFonts w:ascii="Calibri" w:hAnsi="Calibri" w:cs="Calibri"/>
          <w:sz w:val="28"/>
          <w:szCs w:val="28"/>
        </w:rPr>
        <w:t>RONDOM HET WOORD</w:t>
      </w:r>
    </w:p>
    <w:p w14:paraId="4446D960" w14:textId="77777777" w:rsidR="00C5630F" w:rsidRDefault="00C5630F" w:rsidP="00C5630F">
      <w:pPr>
        <w:pStyle w:val="Geenafstand"/>
        <w:rPr>
          <w:rFonts w:ascii="Calibri" w:hAnsi="Calibri" w:cs="Calibri"/>
          <w:sz w:val="24"/>
          <w:szCs w:val="24"/>
        </w:rPr>
      </w:pPr>
    </w:p>
    <w:p w14:paraId="6D0E1934" w14:textId="77777777" w:rsidR="00C5630F" w:rsidRDefault="00B16A84" w:rsidP="00C5630F">
      <w:pPr>
        <w:pStyle w:val="Geenafstand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gesprek met</w:t>
      </w:r>
      <w:r w:rsidR="00C5630F" w:rsidRPr="00377123">
        <w:rPr>
          <w:rFonts w:ascii="Calibri" w:hAnsi="Calibri" w:cs="Calibri"/>
          <w:sz w:val="24"/>
          <w:szCs w:val="24"/>
        </w:rPr>
        <w:t xml:space="preserve"> de kinderen </w:t>
      </w:r>
    </w:p>
    <w:p w14:paraId="50E9DE38" w14:textId="77777777" w:rsidR="00B16A84" w:rsidRDefault="00B16A84" w:rsidP="00C5630F">
      <w:pPr>
        <w:pStyle w:val="Geenafstand"/>
        <w:rPr>
          <w:rFonts w:ascii="Calibri" w:hAnsi="Calibri" w:cs="Calibri"/>
          <w:iCs/>
          <w:sz w:val="24"/>
          <w:szCs w:val="24"/>
        </w:rPr>
      </w:pPr>
    </w:p>
    <w:p w14:paraId="36FEEDC6" w14:textId="77777777" w:rsidR="008953A9" w:rsidRDefault="00C5630F" w:rsidP="00C5630F">
      <w:pPr>
        <w:pStyle w:val="Geenafstand"/>
        <w:rPr>
          <w:rFonts w:ascii="Calibri" w:hAnsi="Calibri" w:cs="Calibri"/>
          <w:iCs/>
          <w:sz w:val="24"/>
          <w:szCs w:val="24"/>
        </w:rPr>
      </w:pPr>
      <w:r w:rsidRPr="00BE3A74">
        <w:rPr>
          <w:rFonts w:ascii="Calibri" w:hAnsi="Calibri" w:cs="Calibri"/>
          <w:iCs/>
          <w:sz w:val="24"/>
          <w:szCs w:val="24"/>
        </w:rPr>
        <w:t>we zingen het lied: Wij gaan voor even uit elkaar</w:t>
      </w:r>
      <w:r w:rsidR="00B16A84">
        <w:rPr>
          <w:rFonts w:ascii="Calibri" w:hAnsi="Calibri" w:cs="Calibri"/>
          <w:iCs/>
          <w:sz w:val="24"/>
          <w:szCs w:val="24"/>
        </w:rPr>
        <w:t xml:space="preserve"> </w:t>
      </w:r>
    </w:p>
    <w:p w14:paraId="6CF4A031" w14:textId="77777777" w:rsidR="00C5630F" w:rsidRDefault="00B16A84" w:rsidP="00C5630F">
      <w:pPr>
        <w:pStyle w:val="Geenafstand"/>
        <w:rPr>
          <w:rFonts w:ascii="Calibri" w:hAnsi="Calibri" w:cs="Calibri"/>
          <w:iCs/>
          <w:sz w:val="24"/>
          <w:szCs w:val="24"/>
        </w:rPr>
      </w:pPr>
      <w:r>
        <w:rPr>
          <w:rFonts w:ascii="Calibri" w:hAnsi="Calibri" w:cs="Calibri"/>
          <w:iCs/>
          <w:sz w:val="24"/>
          <w:szCs w:val="24"/>
        </w:rPr>
        <w:t>(dit lied staat op de schermen)</w:t>
      </w:r>
    </w:p>
    <w:p w14:paraId="7FB25AC7" w14:textId="77777777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de kinderen gaan naar de kindernevendienst </w:t>
      </w:r>
    </w:p>
    <w:p w14:paraId="7851828B" w14:textId="77777777" w:rsidR="00F76DB2" w:rsidRPr="000A294C" w:rsidRDefault="00F76DB2" w:rsidP="00F76DB2">
      <w:pPr>
        <w:pStyle w:val="Geenafstand"/>
        <w:rPr>
          <w:rFonts w:ascii="Calibri" w:hAnsi="Calibri" w:cs="Calibri"/>
          <w:sz w:val="20"/>
          <w:szCs w:val="20"/>
        </w:rPr>
      </w:pPr>
    </w:p>
    <w:p w14:paraId="6A0A113E" w14:textId="77777777" w:rsidR="008953A9" w:rsidRDefault="00C5630F" w:rsidP="00F76DB2">
      <w:pPr>
        <w:pStyle w:val="Geenafstand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als er geen kinderen in de kerk zijn, zingen we: Licht van Pasen</w:t>
      </w:r>
      <w:r w:rsidR="00B16A84">
        <w:rPr>
          <w:rFonts w:ascii="Calibri" w:hAnsi="Calibri" w:cs="Calibri"/>
          <w:sz w:val="24"/>
          <w:szCs w:val="24"/>
        </w:rPr>
        <w:t xml:space="preserve"> </w:t>
      </w:r>
    </w:p>
    <w:p w14:paraId="1F447661" w14:textId="77777777" w:rsidR="00C5630F" w:rsidRDefault="00B16A84" w:rsidP="00F76DB2">
      <w:pPr>
        <w:pStyle w:val="Geenafstand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(dit lied staat op de schermen)</w:t>
      </w:r>
    </w:p>
    <w:p w14:paraId="207E2E93" w14:textId="77777777" w:rsidR="00B16A84" w:rsidRPr="000A294C" w:rsidRDefault="00B16A84" w:rsidP="00F76DB2">
      <w:pPr>
        <w:pStyle w:val="Geenafstand"/>
        <w:rPr>
          <w:rFonts w:ascii="Calibri" w:hAnsi="Calibri" w:cs="Calibri"/>
          <w:sz w:val="20"/>
          <w:szCs w:val="20"/>
        </w:rPr>
      </w:pPr>
    </w:p>
    <w:p w14:paraId="23CD6DE2" w14:textId="77777777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gebed bij de opening van de </w:t>
      </w:r>
      <w:r w:rsidR="00000B37" w:rsidRPr="00377123">
        <w:rPr>
          <w:rFonts w:ascii="Calibri" w:hAnsi="Calibri" w:cs="Calibri"/>
          <w:sz w:val="24"/>
          <w:szCs w:val="24"/>
        </w:rPr>
        <w:t>B</w:t>
      </w:r>
      <w:r w:rsidRPr="00377123">
        <w:rPr>
          <w:rFonts w:ascii="Calibri" w:hAnsi="Calibri" w:cs="Calibri"/>
          <w:sz w:val="24"/>
          <w:szCs w:val="24"/>
        </w:rPr>
        <w:t>ijbel</w:t>
      </w:r>
    </w:p>
    <w:p w14:paraId="1AFD3E96" w14:textId="77777777" w:rsidR="00F76DB2" w:rsidRPr="000A294C" w:rsidRDefault="00F76DB2" w:rsidP="00F76DB2">
      <w:pPr>
        <w:pStyle w:val="Geenafstand"/>
        <w:rPr>
          <w:rFonts w:ascii="Calibri" w:hAnsi="Calibri" w:cs="Calibri"/>
          <w:sz w:val="20"/>
          <w:szCs w:val="20"/>
        </w:rPr>
      </w:pPr>
    </w:p>
    <w:p w14:paraId="0056BEE9" w14:textId="5EC778BF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lastRenderedPageBreak/>
        <w:t xml:space="preserve">1e Schriftlezing: </w:t>
      </w:r>
      <w:sdt>
        <w:sdtPr>
          <w:rPr>
            <w:rFonts w:ascii="Calibri" w:hAnsi="Calibri" w:cs="Calibri"/>
            <w:sz w:val="24"/>
            <w:szCs w:val="24"/>
          </w:rPr>
          <w:id w:val="-1667157795"/>
          <w:placeholder>
            <w:docPart w:val="3001398356104CD49EF307EB26DB9645"/>
          </w:placeholder>
        </w:sdtPr>
        <w:sdtContent>
          <w:r w:rsidR="003F0B34">
            <w:rPr>
              <w:rFonts w:ascii="Calibri" w:hAnsi="Calibri" w:cs="Calibri"/>
              <w:sz w:val="24"/>
              <w:szCs w:val="24"/>
            </w:rPr>
            <w:t>Genesis 2:</w:t>
          </w:r>
          <w:r w:rsidR="00BF415A">
            <w:rPr>
              <w:rFonts w:ascii="Calibri" w:hAnsi="Calibri" w:cs="Calibri"/>
              <w:sz w:val="24"/>
              <w:szCs w:val="24"/>
            </w:rPr>
            <w:t xml:space="preserve"> </w:t>
          </w:r>
          <w:r w:rsidR="003F0B34">
            <w:rPr>
              <w:rFonts w:ascii="Calibri" w:hAnsi="Calibri" w:cs="Calibri"/>
              <w:sz w:val="24"/>
              <w:szCs w:val="24"/>
            </w:rPr>
            <w:t>8-15</w:t>
          </w:r>
        </w:sdtContent>
      </w:sdt>
    </w:p>
    <w:p w14:paraId="1AE6AFE3" w14:textId="77777777" w:rsidR="00F76DB2" w:rsidRPr="00AC7EDF" w:rsidRDefault="00F76DB2" w:rsidP="00F76DB2">
      <w:pPr>
        <w:pStyle w:val="Geenafstand"/>
        <w:rPr>
          <w:rFonts w:ascii="Calibri" w:hAnsi="Calibri" w:cs="Calibri"/>
          <w:sz w:val="20"/>
          <w:szCs w:val="20"/>
        </w:rPr>
      </w:pPr>
    </w:p>
    <w:p w14:paraId="1EF656A2" w14:textId="43D1AD78" w:rsidR="00F76DB2" w:rsidRPr="00EB642B" w:rsidRDefault="00F76DB2" w:rsidP="00F76DB2">
      <w:pPr>
        <w:pStyle w:val="Geenafstand"/>
        <w:rPr>
          <w:rFonts w:ascii="Calibri" w:hAnsi="Calibri" w:cs="Calibri"/>
          <w:i/>
          <w:iCs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lied: </w:t>
      </w:r>
      <w:sdt>
        <w:sdtPr>
          <w:rPr>
            <w:rFonts w:ascii="Calibri" w:hAnsi="Calibri" w:cs="Calibri"/>
            <w:i/>
            <w:iCs/>
            <w:sz w:val="24"/>
            <w:szCs w:val="24"/>
          </w:rPr>
          <w:id w:val="-805855426"/>
          <w:placeholder>
            <w:docPart w:val="319BD12237E64EE5A4A0230F30E62D97"/>
          </w:placeholder>
        </w:sdtPr>
        <w:sdtContent>
          <w:r w:rsidR="001D6C66" w:rsidRPr="00EB642B">
            <w:rPr>
              <w:rFonts w:ascii="Calibri" w:hAnsi="Calibri" w:cs="Calibri"/>
              <w:b/>
              <w:bCs/>
              <w:sz w:val="24"/>
              <w:szCs w:val="24"/>
            </w:rPr>
            <w:t xml:space="preserve">NLB </w:t>
          </w:r>
          <w:r w:rsidR="007B0BD4" w:rsidRPr="00EB642B">
            <w:rPr>
              <w:rFonts w:ascii="Calibri" w:hAnsi="Calibri" w:cs="Calibri"/>
              <w:b/>
              <w:bCs/>
              <w:sz w:val="24"/>
              <w:szCs w:val="24"/>
            </w:rPr>
            <w:t>101</w:t>
          </w:r>
          <w:r w:rsidR="00572337" w:rsidRPr="00EB642B">
            <w:rPr>
              <w:rFonts w:ascii="Calibri" w:hAnsi="Calibri" w:cs="Calibri"/>
              <w:b/>
              <w:bCs/>
              <w:sz w:val="24"/>
              <w:szCs w:val="24"/>
            </w:rPr>
            <w:t>3</w:t>
          </w:r>
          <w:r w:rsidR="007B0BD4" w:rsidRPr="00EB642B">
            <w:rPr>
              <w:rFonts w:ascii="Calibri" w:hAnsi="Calibri" w:cs="Calibri"/>
              <w:sz w:val="24"/>
              <w:szCs w:val="24"/>
            </w:rPr>
            <w:t xml:space="preserve"> </w:t>
          </w:r>
          <w:r w:rsidR="00572337" w:rsidRPr="00EB642B">
            <w:rPr>
              <w:rFonts w:ascii="Calibri" w:hAnsi="Calibri" w:cs="Calibri"/>
              <w:sz w:val="24"/>
              <w:szCs w:val="24"/>
            </w:rPr>
            <w:t>Als alle mensen vogels dromen</w:t>
          </w:r>
          <w:r w:rsidR="00EF62E0" w:rsidRPr="00EB642B">
            <w:rPr>
              <w:rFonts w:ascii="Calibri" w:hAnsi="Calibri" w:cs="Calibri"/>
              <w:i/>
              <w:iCs/>
              <w:sz w:val="24"/>
              <w:szCs w:val="24"/>
            </w:rPr>
            <w:t xml:space="preserve">                               cantorij</w:t>
          </w:r>
          <w:r w:rsidR="00170C46" w:rsidRPr="00EB642B">
            <w:rPr>
              <w:rFonts w:ascii="Calibri" w:hAnsi="Calibri" w:cs="Calibri"/>
              <w:i/>
              <w:iCs/>
              <w:sz w:val="24"/>
              <w:szCs w:val="24"/>
            </w:rPr>
            <w:t>:</w:t>
          </w:r>
          <w:r w:rsidR="00EF62E0" w:rsidRPr="00EB642B">
            <w:rPr>
              <w:rFonts w:ascii="Calibri" w:hAnsi="Calibri" w:cs="Calibri"/>
              <w:i/>
              <w:iCs/>
              <w:sz w:val="24"/>
              <w:szCs w:val="24"/>
            </w:rPr>
            <w:t xml:space="preserve"> 1 en 2, allen</w:t>
          </w:r>
          <w:r w:rsidR="00170C46" w:rsidRPr="00EB642B">
            <w:rPr>
              <w:rFonts w:ascii="Calibri" w:hAnsi="Calibri" w:cs="Calibri"/>
              <w:i/>
              <w:iCs/>
              <w:sz w:val="24"/>
              <w:szCs w:val="24"/>
            </w:rPr>
            <w:t>:</w:t>
          </w:r>
          <w:r w:rsidR="00EF62E0" w:rsidRPr="00EB642B">
            <w:rPr>
              <w:rFonts w:ascii="Calibri" w:hAnsi="Calibri" w:cs="Calibri"/>
              <w:i/>
              <w:iCs/>
              <w:sz w:val="24"/>
              <w:szCs w:val="24"/>
            </w:rPr>
            <w:t xml:space="preserve"> 3 en 4</w:t>
          </w:r>
        </w:sdtContent>
      </w:sdt>
    </w:p>
    <w:p w14:paraId="6B664B6F" w14:textId="7D41266A" w:rsidR="00F76DB2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4E68BF35" w14:textId="73CE2499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2e Schriftlezing: </w:t>
      </w:r>
      <w:sdt>
        <w:sdtPr>
          <w:rPr>
            <w:rFonts w:ascii="Calibri" w:hAnsi="Calibri" w:cs="Calibri"/>
            <w:sz w:val="24"/>
            <w:szCs w:val="24"/>
          </w:rPr>
          <w:id w:val="1847358742"/>
          <w:placeholder>
            <w:docPart w:val="BDAD5148CFC54563903F28AE9D255AC1"/>
          </w:placeholder>
        </w:sdtPr>
        <w:sdtContent>
          <w:r w:rsidR="003F0B34">
            <w:rPr>
              <w:rFonts w:ascii="Calibri" w:hAnsi="Calibri" w:cs="Calibri"/>
              <w:sz w:val="24"/>
              <w:szCs w:val="24"/>
            </w:rPr>
            <w:t xml:space="preserve">Mattheus 20:1-16 </w:t>
          </w:r>
        </w:sdtContent>
      </w:sdt>
    </w:p>
    <w:p w14:paraId="237C4506" w14:textId="77777777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7170B8D0" w14:textId="7F110945" w:rsidR="00F76DB2" w:rsidRPr="00EB642B" w:rsidRDefault="00F76DB2" w:rsidP="00F76DB2">
      <w:pPr>
        <w:pStyle w:val="Geenafstand"/>
        <w:rPr>
          <w:rFonts w:ascii="Calibri" w:hAnsi="Calibri" w:cs="Calibri"/>
          <w:i/>
          <w:iCs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lied: </w:t>
      </w:r>
      <w:sdt>
        <w:sdtPr>
          <w:rPr>
            <w:rFonts w:ascii="Calibri" w:hAnsi="Calibri" w:cs="Calibri"/>
            <w:i/>
            <w:iCs/>
            <w:sz w:val="24"/>
            <w:szCs w:val="24"/>
          </w:rPr>
          <w:id w:val="550199696"/>
          <w:placeholder>
            <w:docPart w:val="92705AF565394218831A5FE66A874316"/>
          </w:placeholder>
        </w:sdtPr>
        <w:sdtContent>
          <w:r w:rsidR="001D6C66" w:rsidRPr="00EB642B">
            <w:rPr>
              <w:rFonts w:ascii="Calibri" w:hAnsi="Calibri" w:cs="Calibri"/>
              <w:b/>
              <w:bCs/>
              <w:sz w:val="24"/>
              <w:szCs w:val="24"/>
            </w:rPr>
            <w:t xml:space="preserve">NLB </w:t>
          </w:r>
          <w:r w:rsidR="000549E8" w:rsidRPr="00EB642B">
            <w:rPr>
              <w:rFonts w:ascii="Calibri" w:hAnsi="Calibri" w:cs="Calibri"/>
              <w:b/>
              <w:bCs/>
              <w:sz w:val="24"/>
              <w:szCs w:val="24"/>
            </w:rPr>
            <w:t>992</w:t>
          </w:r>
          <w:r w:rsidR="00894A88" w:rsidRPr="00EB642B">
            <w:rPr>
              <w:rFonts w:ascii="Calibri" w:hAnsi="Calibri" w:cs="Calibri"/>
              <w:sz w:val="24"/>
              <w:szCs w:val="24"/>
            </w:rPr>
            <w:t xml:space="preserve"> W</w:t>
          </w:r>
          <w:r w:rsidR="000549E8" w:rsidRPr="00EB642B">
            <w:rPr>
              <w:rFonts w:ascii="Calibri" w:hAnsi="Calibri" w:cs="Calibri"/>
              <w:sz w:val="24"/>
              <w:szCs w:val="24"/>
            </w:rPr>
            <w:t>at vraagt de Heer nog meer van ons</w:t>
          </w:r>
          <w:r w:rsidR="00EF62E0" w:rsidRPr="00EB642B">
            <w:rPr>
              <w:rFonts w:ascii="Calibri" w:hAnsi="Calibri" w:cs="Calibri"/>
              <w:i/>
              <w:iCs/>
              <w:sz w:val="24"/>
              <w:szCs w:val="24"/>
            </w:rPr>
            <w:t xml:space="preserve">                   cantorij: 1 en 2, allen: 3 en 4                                             </w:t>
          </w:r>
        </w:sdtContent>
      </w:sdt>
    </w:p>
    <w:p w14:paraId="0C6F0844" w14:textId="320F1422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1A9CC031" w14:textId="6423C180" w:rsidR="00F76DB2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verkondiging </w:t>
      </w:r>
    </w:p>
    <w:p w14:paraId="0C2D07A0" w14:textId="77777777" w:rsidR="00930832" w:rsidRPr="00377123" w:rsidRDefault="00930832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4DFEA47C" w14:textId="52A1A9B5" w:rsidR="00F76DB2" w:rsidRPr="00377123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>meditatieve muziek</w:t>
      </w:r>
      <w:r w:rsidR="00185177">
        <w:rPr>
          <w:rFonts w:ascii="Calibri" w:hAnsi="Calibri" w:cs="Calibri"/>
          <w:sz w:val="24"/>
          <w:szCs w:val="24"/>
        </w:rPr>
        <w:t xml:space="preserve"> </w:t>
      </w:r>
    </w:p>
    <w:p w14:paraId="3CF9080E" w14:textId="77777777" w:rsidR="00C5630F" w:rsidRDefault="00C5630F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38B6E737" w14:textId="72FFDE69" w:rsidR="00F76DB2" w:rsidRDefault="00F76DB2" w:rsidP="00F76DB2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lied: </w:t>
      </w:r>
      <w:sdt>
        <w:sdtPr>
          <w:rPr>
            <w:rFonts w:ascii="Calibri" w:hAnsi="Calibri" w:cs="Calibri"/>
            <w:sz w:val="24"/>
            <w:szCs w:val="24"/>
          </w:rPr>
          <w:id w:val="804277162"/>
          <w:placeholder>
            <w:docPart w:val="72440EE4F3DC49309E3C297057CDE111"/>
          </w:placeholder>
        </w:sdtPr>
        <w:sdtContent>
          <w:r w:rsidR="00894A88" w:rsidRPr="00894A88">
            <w:rPr>
              <w:rFonts w:ascii="Calibri" w:hAnsi="Calibri" w:cs="Calibri"/>
              <w:b/>
              <w:bCs/>
              <w:sz w:val="24"/>
              <w:szCs w:val="24"/>
            </w:rPr>
            <w:t xml:space="preserve">NLB </w:t>
          </w:r>
          <w:r w:rsidR="00BF782B" w:rsidRPr="001D6C66">
            <w:rPr>
              <w:rFonts w:ascii="Calibri" w:hAnsi="Calibri" w:cs="Calibri"/>
              <w:b/>
              <w:bCs/>
              <w:sz w:val="24"/>
              <w:szCs w:val="24"/>
            </w:rPr>
            <w:t>1001</w:t>
          </w:r>
          <w:r w:rsidR="00D31F1E">
            <w:rPr>
              <w:rFonts w:ascii="Calibri" w:hAnsi="Calibri" w:cs="Calibri"/>
              <w:b/>
              <w:bCs/>
              <w:sz w:val="24"/>
              <w:szCs w:val="24"/>
            </w:rPr>
            <w:t>,</w:t>
          </w:r>
          <w:r w:rsidR="00BF782B">
            <w:rPr>
              <w:rFonts w:ascii="Calibri" w:hAnsi="Calibri" w:cs="Calibri"/>
              <w:sz w:val="24"/>
              <w:szCs w:val="24"/>
            </w:rPr>
            <w:t xml:space="preserve"> </w:t>
          </w:r>
          <w:r w:rsidR="008931F8">
            <w:rPr>
              <w:rFonts w:ascii="Calibri" w:hAnsi="Calibri" w:cs="Calibri"/>
              <w:sz w:val="24"/>
              <w:szCs w:val="24"/>
            </w:rPr>
            <w:t>De wijze woorden en het groot vertoon</w:t>
          </w:r>
        </w:sdtContent>
      </w:sdt>
      <w:r w:rsidRPr="00377123">
        <w:rPr>
          <w:rFonts w:ascii="Calibri" w:hAnsi="Calibri" w:cs="Calibri"/>
          <w:sz w:val="24"/>
          <w:szCs w:val="24"/>
        </w:rPr>
        <w:t xml:space="preserve"> </w:t>
      </w:r>
    </w:p>
    <w:p w14:paraId="6658F2E9" w14:textId="268439BA" w:rsidR="00461129" w:rsidRPr="00377123" w:rsidRDefault="00461129" w:rsidP="00F76DB2">
      <w:pPr>
        <w:pStyle w:val="Geenafstand"/>
        <w:rPr>
          <w:rFonts w:ascii="Calibri" w:hAnsi="Calibri" w:cs="Calibri"/>
          <w:sz w:val="24"/>
          <w:szCs w:val="24"/>
        </w:rPr>
      </w:pPr>
    </w:p>
    <w:p w14:paraId="79F64005" w14:textId="5BB88976" w:rsidR="00F76DB2" w:rsidRPr="00377123" w:rsidRDefault="008E2529" w:rsidP="00377123">
      <w:pPr>
        <w:pStyle w:val="Geenafstand"/>
        <w:jc w:val="center"/>
        <w:rPr>
          <w:rFonts w:ascii="Calibri" w:hAnsi="Calibri" w:cs="Calibri"/>
          <w:sz w:val="28"/>
          <w:szCs w:val="28"/>
        </w:rPr>
      </w:pPr>
      <w:r w:rsidRPr="00377123">
        <w:rPr>
          <w:rFonts w:ascii="Calibri" w:hAnsi="Calibri" w:cs="Calibri"/>
          <w:sz w:val="28"/>
          <w:szCs w:val="28"/>
        </w:rPr>
        <w:t>GAVEN EN GEBEDEN</w:t>
      </w:r>
    </w:p>
    <w:p w14:paraId="4ADC5DB3" w14:textId="77777777" w:rsidR="00C5630F" w:rsidRDefault="00A676B2" w:rsidP="008E2529">
      <w:pPr>
        <w:pStyle w:val="Geenafstand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collectes</w:t>
      </w:r>
    </w:p>
    <w:p w14:paraId="03038B26" w14:textId="77777777" w:rsidR="00C5630F" w:rsidRDefault="00C5630F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39FDF298" w14:textId="4BCD68D9" w:rsidR="008E2529" w:rsidRPr="00D25319" w:rsidRDefault="008E2529" w:rsidP="008E2529">
      <w:pPr>
        <w:pStyle w:val="Geenafstand"/>
        <w:rPr>
          <w:rFonts w:ascii="Calibri" w:hAnsi="Calibri" w:cs="Calibri"/>
          <w:i/>
          <w:iCs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>de kinderen komen terug</w:t>
      </w:r>
      <w:r w:rsidR="00EC28BE">
        <w:rPr>
          <w:rFonts w:ascii="Calibri" w:hAnsi="Calibri" w:cs="Calibri"/>
          <w:sz w:val="24"/>
          <w:szCs w:val="24"/>
        </w:rPr>
        <w:t xml:space="preserve">:  </w:t>
      </w:r>
      <w:r w:rsidR="007C69FC" w:rsidRPr="001D6C66">
        <w:rPr>
          <w:rFonts w:ascii="Calibri" w:hAnsi="Calibri" w:cs="Calibri"/>
          <w:b/>
          <w:bCs/>
          <w:sz w:val="24"/>
          <w:szCs w:val="24"/>
        </w:rPr>
        <w:t>Vrede wens ik je toe IONA</w:t>
      </w:r>
      <w:r w:rsidR="007C69FC">
        <w:rPr>
          <w:rFonts w:ascii="Calibri" w:hAnsi="Calibri" w:cs="Calibri"/>
          <w:sz w:val="24"/>
          <w:szCs w:val="24"/>
        </w:rPr>
        <w:t xml:space="preserve">. </w:t>
      </w:r>
      <w:r w:rsidR="00F3666A">
        <w:rPr>
          <w:rFonts w:ascii="Calibri" w:hAnsi="Calibri" w:cs="Calibri"/>
          <w:sz w:val="24"/>
          <w:szCs w:val="24"/>
        </w:rPr>
        <w:t>(</w:t>
      </w:r>
      <w:r w:rsidR="004D59FD">
        <w:rPr>
          <w:rFonts w:ascii="Calibri" w:hAnsi="Calibri" w:cs="Calibri"/>
          <w:sz w:val="24"/>
          <w:szCs w:val="24"/>
        </w:rPr>
        <w:t>Vredesduifjes uitdelen.</w:t>
      </w:r>
      <w:r w:rsidR="00F3666A">
        <w:rPr>
          <w:rFonts w:ascii="Calibri" w:hAnsi="Calibri" w:cs="Calibri"/>
          <w:sz w:val="24"/>
          <w:szCs w:val="24"/>
        </w:rPr>
        <w:t>)</w:t>
      </w:r>
      <w:r w:rsidR="004D59FD">
        <w:rPr>
          <w:rFonts w:ascii="Calibri" w:hAnsi="Calibri" w:cs="Calibri"/>
          <w:sz w:val="24"/>
          <w:szCs w:val="24"/>
        </w:rPr>
        <w:t xml:space="preserve"> </w:t>
      </w:r>
      <w:r w:rsidR="00EF62E0" w:rsidRPr="00D25319">
        <w:rPr>
          <w:rFonts w:ascii="Calibri" w:hAnsi="Calibri" w:cs="Calibri"/>
          <w:i/>
          <w:iCs/>
          <w:sz w:val="24"/>
          <w:szCs w:val="24"/>
        </w:rPr>
        <w:t>1x cantorij, daarna allen en in canon op aanwijzing dirigente</w:t>
      </w:r>
    </w:p>
    <w:p w14:paraId="12BD75C2" w14:textId="77777777" w:rsidR="00E02D1C" w:rsidRDefault="00E02D1C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3CE65164" w14:textId="77777777" w:rsidR="00F713E3" w:rsidRPr="00F713E3" w:rsidRDefault="00F713E3" w:rsidP="00F713E3">
      <w:pPr>
        <w:pStyle w:val="Geenafstand"/>
        <w:numPr>
          <w:ilvl w:val="0"/>
          <w:numId w:val="2"/>
        </w:numPr>
        <w:rPr>
          <w:rFonts w:ascii="Calibri" w:hAnsi="Calibri" w:cs="Calibri"/>
          <w:i/>
          <w:iCs/>
          <w:sz w:val="24"/>
          <w:szCs w:val="24"/>
        </w:rPr>
      </w:pPr>
      <w:r w:rsidRPr="00F713E3">
        <w:rPr>
          <w:rFonts w:ascii="Calibri" w:hAnsi="Calibri" w:cs="Calibri"/>
          <w:i/>
          <w:iCs/>
          <w:sz w:val="24"/>
          <w:szCs w:val="24"/>
        </w:rPr>
        <w:t xml:space="preserve">de </w:t>
      </w:r>
      <w:r w:rsidR="00185177">
        <w:rPr>
          <w:rFonts w:ascii="Calibri" w:hAnsi="Calibri" w:cs="Calibri"/>
          <w:i/>
          <w:iCs/>
          <w:sz w:val="24"/>
          <w:szCs w:val="24"/>
        </w:rPr>
        <w:t>ambtsdrager van dienst</w:t>
      </w:r>
      <w:r w:rsidRPr="00F713E3">
        <w:rPr>
          <w:rFonts w:ascii="Calibri" w:hAnsi="Calibri" w:cs="Calibri"/>
          <w:i/>
          <w:iCs/>
          <w:sz w:val="24"/>
          <w:szCs w:val="24"/>
        </w:rPr>
        <w:t xml:space="preserve"> haalt het gebedenboek </w:t>
      </w:r>
    </w:p>
    <w:p w14:paraId="6ACD450A" w14:textId="77777777" w:rsidR="00F713E3" w:rsidRPr="00F713E3" w:rsidRDefault="00F713E3" w:rsidP="00F713E3">
      <w:pPr>
        <w:pStyle w:val="Geenafstand"/>
        <w:ind w:firstLine="360"/>
        <w:rPr>
          <w:rFonts w:ascii="Calibri" w:hAnsi="Calibri" w:cs="Calibri"/>
          <w:i/>
          <w:iCs/>
          <w:sz w:val="24"/>
          <w:szCs w:val="24"/>
        </w:rPr>
      </w:pPr>
      <w:r w:rsidRPr="00F713E3">
        <w:rPr>
          <w:rFonts w:ascii="Calibri" w:hAnsi="Calibri" w:cs="Calibri"/>
          <w:i/>
          <w:iCs/>
          <w:sz w:val="24"/>
          <w:szCs w:val="24"/>
        </w:rPr>
        <w:t>uit de gedachtenishoek</w:t>
      </w:r>
    </w:p>
    <w:p w14:paraId="51E46A01" w14:textId="77777777" w:rsidR="007F64DB" w:rsidRPr="007F64DB" w:rsidRDefault="00F713E3" w:rsidP="00F713E3">
      <w:pPr>
        <w:pStyle w:val="Geenafstand"/>
        <w:numPr>
          <w:ilvl w:val="0"/>
          <w:numId w:val="2"/>
        </w:numPr>
        <w:rPr>
          <w:rFonts w:ascii="Calibri" w:hAnsi="Calibri" w:cs="Calibri"/>
          <w:i/>
          <w:iCs/>
          <w:sz w:val="24"/>
          <w:szCs w:val="24"/>
        </w:rPr>
      </w:pPr>
      <w:r w:rsidRPr="00F713E3">
        <w:rPr>
          <w:rFonts w:ascii="Calibri" w:hAnsi="Calibri" w:cs="Calibri"/>
          <w:sz w:val="24"/>
          <w:szCs w:val="24"/>
        </w:rPr>
        <w:t xml:space="preserve">dankgebed en voorbeden </w:t>
      </w:r>
    </w:p>
    <w:p w14:paraId="5BE7B041" w14:textId="58E073F3" w:rsidR="0074503F" w:rsidRPr="00D25319" w:rsidRDefault="007F64DB" w:rsidP="00EB642B">
      <w:pPr>
        <w:pStyle w:val="Geenafstand"/>
        <w:numPr>
          <w:ilvl w:val="0"/>
          <w:numId w:val="2"/>
        </w:numPr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Acclamatie bij de voorbeden</w:t>
      </w:r>
      <w:r w:rsidR="00EB642B">
        <w:rPr>
          <w:rFonts w:ascii="Calibri" w:hAnsi="Calibri" w:cs="Calibri"/>
          <w:sz w:val="24"/>
          <w:szCs w:val="24"/>
        </w:rPr>
        <w:t>:</w:t>
      </w:r>
      <w:r w:rsidR="00EB642B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EB642B">
        <w:rPr>
          <w:rFonts w:ascii="Calibri" w:hAnsi="Calibri" w:cs="Calibri"/>
          <w:b/>
          <w:bCs/>
          <w:sz w:val="24"/>
          <w:szCs w:val="24"/>
        </w:rPr>
        <w:t xml:space="preserve">Lied </w:t>
      </w:r>
      <w:r w:rsidR="00E54018" w:rsidRPr="00EB642B">
        <w:rPr>
          <w:rFonts w:ascii="Calibri" w:hAnsi="Calibri" w:cs="Calibri"/>
          <w:b/>
          <w:bCs/>
          <w:sz w:val="24"/>
          <w:szCs w:val="24"/>
        </w:rPr>
        <w:t>368j</w:t>
      </w:r>
      <w:r w:rsidR="00E54018" w:rsidRPr="00EB642B">
        <w:rPr>
          <w:rFonts w:ascii="Calibri" w:hAnsi="Calibri" w:cs="Calibri"/>
          <w:sz w:val="24"/>
          <w:szCs w:val="24"/>
        </w:rPr>
        <w:t xml:space="preserve"> Heer hoor ons bidden. </w:t>
      </w:r>
    </w:p>
    <w:p w14:paraId="4D3CA193" w14:textId="7FE37C48" w:rsidR="00D25319" w:rsidRPr="00D25319" w:rsidRDefault="00D25319" w:rsidP="00D25319">
      <w:pPr>
        <w:pStyle w:val="Geenafstand"/>
        <w:ind w:left="360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cantorij</w:t>
      </w:r>
    </w:p>
    <w:p w14:paraId="748A5FF9" w14:textId="1E897620" w:rsidR="00F713E3" w:rsidRPr="00F713E3" w:rsidRDefault="00F713E3" w:rsidP="00F713E3">
      <w:pPr>
        <w:pStyle w:val="Geenafstand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713E3">
        <w:rPr>
          <w:rFonts w:ascii="Calibri" w:hAnsi="Calibri" w:cs="Calibri"/>
          <w:sz w:val="24"/>
          <w:szCs w:val="24"/>
        </w:rPr>
        <w:t>stil gebed</w:t>
      </w:r>
    </w:p>
    <w:p w14:paraId="3E16E971" w14:textId="7F64913E" w:rsidR="001152C4" w:rsidRPr="00EF62E0" w:rsidRDefault="002179A0" w:rsidP="008B4C2E">
      <w:pPr>
        <w:pStyle w:val="Geenafstand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</w:rPr>
      </w:pPr>
      <w:r w:rsidRPr="006900CE">
        <w:rPr>
          <w:rFonts w:ascii="Calibri" w:hAnsi="Calibri" w:cs="Calibri"/>
          <w:b/>
          <w:bCs/>
          <w:sz w:val="24"/>
          <w:szCs w:val="24"/>
        </w:rPr>
        <w:t>303 ZZZ</w:t>
      </w:r>
      <w:r w:rsidR="00D31F1E" w:rsidRPr="006900CE">
        <w:rPr>
          <w:rFonts w:ascii="Calibri" w:hAnsi="Calibri" w:cs="Calibri"/>
          <w:b/>
          <w:bCs/>
          <w:sz w:val="24"/>
          <w:szCs w:val="24"/>
        </w:rPr>
        <w:t>,</w:t>
      </w:r>
      <w:r w:rsidRPr="006900CE">
        <w:rPr>
          <w:rFonts w:ascii="Calibri" w:hAnsi="Calibri" w:cs="Calibri"/>
          <w:sz w:val="24"/>
          <w:szCs w:val="24"/>
        </w:rPr>
        <w:t xml:space="preserve"> onze vader verborgen</w:t>
      </w:r>
      <w:r w:rsidR="00B41E38">
        <w:rPr>
          <w:rFonts w:ascii="Calibri" w:hAnsi="Calibri" w:cs="Calibri"/>
          <w:sz w:val="24"/>
          <w:szCs w:val="24"/>
        </w:rPr>
        <w:t xml:space="preserve"> – </w:t>
      </w:r>
      <w:r w:rsidR="00B41E38">
        <w:rPr>
          <w:rFonts w:ascii="Calibri" w:hAnsi="Calibri" w:cs="Calibri"/>
          <w:i/>
          <w:iCs/>
          <w:sz w:val="24"/>
          <w:szCs w:val="24"/>
        </w:rPr>
        <w:t>cantorij en canon - allen</w:t>
      </w:r>
    </w:p>
    <w:p w14:paraId="074E4DDB" w14:textId="18CC0B30" w:rsidR="00110D49" w:rsidRDefault="00110D49" w:rsidP="00110D49">
      <w:pPr>
        <w:pStyle w:val="Geenafstand"/>
        <w:rPr>
          <w:rFonts w:ascii="Calibri" w:hAnsi="Calibri" w:cs="Calibri"/>
          <w:b/>
          <w:bCs/>
          <w:sz w:val="24"/>
          <w:szCs w:val="24"/>
        </w:rPr>
      </w:pPr>
    </w:p>
    <w:p w14:paraId="721379F8" w14:textId="77777777" w:rsidR="00930832" w:rsidRDefault="00930832" w:rsidP="00110D49">
      <w:pPr>
        <w:pStyle w:val="Geenafstand"/>
        <w:rPr>
          <w:rFonts w:ascii="Calibri" w:hAnsi="Calibri" w:cs="Calibri"/>
          <w:b/>
          <w:bCs/>
          <w:sz w:val="24"/>
          <w:szCs w:val="24"/>
        </w:rPr>
      </w:pPr>
    </w:p>
    <w:p w14:paraId="242A1B04" w14:textId="66D5FAFD" w:rsidR="00930832" w:rsidRDefault="00930832" w:rsidP="00110D49">
      <w:pPr>
        <w:pStyle w:val="Geenafstand"/>
        <w:rPr>
          <w:rFonts w:ascii="Calibri" w:hAnsi="Calibri" w:cs="Calibri"/>
          <w:b/>
          <w:bCs/>
          <w:sz w:val="24"/>
          <w:szCs w:val="24"/>
        </w:rPr>
      </w:pPr>
    </w:p>
    <w:p w14:paraId="0B723EC0" w14:textId="3A0AB1D9" w:rsidR="00E934A7" w:rsidRDefault="00E934A7" w:rsidP="007C1A3C">
      <w:pPr>
        <w:pStyle w:val="Geenafstand"/>
        <w:rPr>
          <w:rFonts w:ascii="Calibri" w:hAnsi="Calibri" w:cs="Calibri"/>
          <w:sz w:val="24"/>
          <w:szCs w:val="24"/>
        </w:rPr>
      </w:pPr>
    </w:p>
    <w:p w14:paraId="7EC9E411" w14:textId="6D29C01A" w:rsidR="008E2529" w:rsidRPr="0064750B" w:rsidRDefault="0064750B" w:rsidP="008E2529">
      <w:pPr>
        <w:pStyle w:val="Geenafstand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="007D76F6">
        <w:rPr>
          <w:rFonts w:ascii="Calibri" w:hAnsi="Calibri" w:cs="Calibri"/>
          <w:sz w:val="24"/>
          <w:szCs w:val="24"/>
        </w:rPr>
        <w:t>lottekst</w:t>
      </w:r>
      <w:r>
        <w:rPr>
          <w:rFonts w:ascii="Calibri" w:hAnsi="Calibri" w:cs="Calibri"/>
          <w:sz w:val="24"/>
          <w:szCs w:val="24"/>
        </w:rPr>
        <w:t xml:space="preserve">: De Vrede </w:t>
      </w:r>
      <w:r w:rsidRPr="0064750B">
        <w:rPr>
          <w:rFonts w:ascii="Calibri" w:hAnsi="Calibri" w:cs="Calibri"/>
          <w:i/>
          <w:iCs/>
          <w:sz w:val="24"/>
          <w:szCs w:val="24"/>
        </w:rPr>
        <w:t>(Toon Tellegen)</w:t>
      </w:r>
      <w:r w:rsidR="0094103B" w:rsidRPr="0064750B">
        <w:rPr>
          <w:rFonts w:ascii="Calibri" w:hAnsi="Calibri" w:cs="Calibri"/>
          <w:i/>
          <w:iCs/>
          <w:sz w:val="24"/>
          <w:szCs w:val="24"/>
        </w:rPr>
        <w:br/>
      </w:r>
    </w:p>
    <w:p w14:paraId="71FFD666" w14:textId="7A75BED8" w:rsidR="00717BA1" w:rsidRDefault="008E2529" w:rsidP="008E2529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 xml:space="preserve">slotlied: </w:t>
      </w:r>
      <w:sdt>
        <w:sdtPr>
          <w:rPr>
            <w:rFonts w:ascii="Calibri" w:hAnsi="Calibri" w:cs="Calibri"/>
            <w:sz w:val="24"/>
            <w:szCs w:val="24"/>
          </w:rPr>
          <w:id w:val="1814983352"/>
          <w:placeholder>
            <w:docPart w:val="DC2B43158B854C7EB4F970A652027B74"/>
          </w:placeholder>
        </w:sdtPr>
        <w:sdtContent>
          <w:r w:rsidR="004F15E9" w:rsidRPr="00D31F1E">
            <w:rPr>
              <w:rFonts w:ascii="Calibri" w:hAnsi="Calibri" w:cs="Calibri"/>
              <w:b/>
              <w:bCs/>
              <w:sz w:val="24"/>
              <w:szCs w:val="24"/>
            </w:rPr>
            <w:t>ZZZ 411</w:t>
          </w:r>
          <w:r w:rsidR="004F15E9">
            <w:rPr>
              <w:rFonts w:ascii="Calibri" w:hAnsi="Calibri" w:cs="Calibri"/>
              <w:sz w:val="24"/>
              <w:szCs w:val="24"/>
            </w:rPr>
            <w:t xml:space="preserve"> Dat </w:t>
          </w:r>
          <w:r w:rsidR="00B15095">
            <w:rPr>
              <w:rFonts w:ascii="Calibri" w:hAnsi="Calibri" w:cs="Calibri"/>
              <w:sz w:val="24"/>
              <w:szCs w:val="24"/>
            </w:rPr>
            <w:t>een</w:t>
          </w:r>
          <w:r w:rsidR="004F15E9">
            <w:rPr>
              <w:rFonts w:ascii="Calibri" w:hAnsi="Calibri" w:cs="Calibri"/>
              <w:sz w:val="24"/>
              <w:szCs w:val="24"/>
            </w:rPr>
            <w:t xml:space="preserve"> nieuwe wereld komen zal</w:t>
          </w:r>
          <w:r w:rsidR="00AD5103">
            <w:rPr>
              <w:rFonts w:ascii="Calibri" w:hAnsi="Calibri" w:cs="Calibri"/>
              <w:sz w:val="24"/>
              <w:szCs w:val="24"/>
            </w:rPr>
            <w:t xml:space="preserve">     </w:t>
          </w:r>
        </w:sdtContent>
      </w:sdt>
    </w:p>
    <w:p w14:paraId="04A0BB7C" w14:textId="09B8C9FB" w:rsidR="00EF6B28" w:rsidRDefault="00BD607A" w:rsidP="008E2529">
      <w:pPr>
        <w:pStyle w:val="Geenafstand"/>
        <w:rPr>
          <w:rFonts w:ascii="Calibri" w:hAnsi="Calibri" w:cs="Calibri"/>
          <w:sz w:val="24"/>
          <w:szCs w:val="24"/>
        </w:rPr>
      </w:pPr>
      <w:r w:rsidRPr="00D25319">
        <w:rPr>
          <w:rFonts w:ascii="Calibri" w:hAnsi="Calibri" w:cs="Calibri"/>
          <w:i/>
          <w:iCs/>
          <w:sz w:val="24"/>
          <w:szCs w:val="24"/>
        </w:rPr>
        <w:t>cantorij en allen</w:t>
      </w:r>
    </w:p>
    <w:p w14:paraId="69AF7586" w14:textId="2F085996" w:rsidR="00EF6B28" w:rsidRPr="00EF6B28" w:rsidRDefault="00EF6B28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7ED10515" w14:textId="1416ECB4" w:rsidR="008E2529" w:rsidRDefault="008E2529" w:rsidP="008E2529">
      <w:pPr>
        <w:pStyle w:val="Geenafstand"/>
        <w:rPr>
          <w:rFonts w:ascii="Calibri" w:hAnsi="Calibri" w:cs="Calibri"/>
          <w:sz w:val="24"/>
          <w:szCs w:val="24"/>
        </w:rPr>
      </w:pPr>
      <w:r w:rsidRPr="00377123">
        <w:rPr>
          <w:rFonts w:ascii="Calibri" w:hAnsi="Calibri" w:cs="Calibri"/>
          <w:sz w:val="24"/>
          <w:szCs w:val="24"/>
        </w:rPr>
        <w:t>wegzending en zegen (een keer Amen).</w:t>
      </w:r>
    </w:p>
    <w:p w14:paraId="400298CF" w14:textId="77777777" w:rsidR="00D11AFB" w:rsidRDefault="00D11AFB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0E405000" w14:textId="77777777" w:rsidR="00D11AFB" w:rsidRDefault="00D11AFB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308606D5" w14:textId="77777777" w:rsidR="00D11AFB" w:rsidRDefault="00D11AFB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25117F16" w14:textId="77777777" w:rsidR="00D11AFB" w:rsidRDefault="00D11AFB" w:rsidP="008E2529">
      <w:pPr>
        <w:pStyle w:val="Geenafstand"/>
        <w:rPr>
          <w:rFonts w:ascii="Calibri" w:hAnsi="Calibri" w:cs="Calibri"/>
          <w:sz w:val="24"/>
          <w:szCs w:val="24"/>
        </w:rPr>
      </w:pPr>
    </w:p>
    <w:p w14:paraId="294A51C8" w14:textId="77777777" w:rsidR="00BB1341" w:rsidRDefault="00BB1341" w:rsidP="00BD40E2">
      <w:pPr>
        <w:pStyle w:val="Geenafstand"/>
        <w:rPr>
          <w:rFonts w:ascii="Calibri" w:hAnsi="Calibri" w:cs="Calibri"/>
          <w:sz w:val="24"/>
          <w:szCs w:val="24"/>
        </w:rPr>
      </w:pPr>
    </w:p>
    <w:sectPr w:rsidR="00BB1341" w:rsidSect="00C645FA">
      <w:footerReference w:type="default" r:id="rId11"/>
      <w:footerReference w:type="first" r:id="rId12"/>
      <w:pgSz w:w="8392" w:h="11907" w:code="11"/>
      <w:pgMar w:top="851" w:right="567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D1F1" w14:textId="77777777" w:rsidR="00EF37F0" w:rsidRDefault="00EF37F0" w:rsidP="00EC0B4E">
      <w:pPr>
        <w:spacing w:line="240" w:lineRule="auto"/>
      </w:pPr>
      <w:r>
        <w:separator/>
      </w:r>
    </w:p>
  </w:endnote>
  <w:endnote w:type="continuationSeparator" w:id="0">
    <w:p w14:paraId="4AFA6D1F" w14:textId="77777777" w:rsidR="00EF37F0" w:rsidRDefault="00EF37F0" w:rsidP="00EC0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5812619"/>
      <w:docPartObj>
        <w:docPartGallery w:val="Page Numbers (Bottom of Page)"/>
        <w:docPartUnique/>
      </w:docPartObj>
    </w:sdtPr>
    <w:sdtContent>
      <w:p w14:paraId="0C03C3BA" w14:textId="77777777" w:rsidR="00780BCD" w:rsidRDefault="00780BCD">
        <w:pPr>
          <w:pStyle w:val="Voettekst"/>
          <w:jc w:val="right"/>
        </w:pPr>
        <w:r w:rsidRPr="0073652E">
          <w:rPr>
            <w:noProof/>
            <w:color w:val="A6A6A6" w:themeColor="background1" w:themeShade="A6"/>
            <w:lang w:eastAsia="nl-NL"/>
          </w:rPr>
          <w:drawing>
            <wp:anchor distT="0" distB="0" distL="114300" distR="114300" simplePos="0" relativeHeight="251661312" behindDoc="1" locked="0" layoutInCell="1" allowOverlap="1" wp14:anchorId="1A6A489F" wp14:editId="7A70BC0C">
              <wp:simplePos x="0" y="0"/>
              <wp:positionH relativeFrom="column">
                <wp:posOffset>1361440</wp:posOffset>
              </wp:positionH>
              <wp:positionV relativeFrom="paragraph">
                <wp:posOffset>-52705</wp:posOffset>
              </wp:positionV>
              <wp:extent cx="1905000" cy="180975"/>
              <wp:effectExtent l="0" t="0" r="0" b="9525"/>
              <wp:wrapNone/>
              <wp:docPr id="153497176" name="Afbeelding 1534971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voetteks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05000" cy="1809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8C36A5" w:rsidRPr="0073652E">
          <w:rPr>
            <w:color w:val="A6A6A6" w:themeColor="background1" w:themeShade="A6"/>
            <w:sz w:val="16"/>
            <w:szCs w:val="16"/>
          </w:rPr>
          <w:fldChar w:fldCharType="begin"/>
        </w:r>
        <w:r w:rsidRPr="0073652E">
          <w:rPr>
            <w:color w:val="A6A6A6" w:themeColor="background1" w:themeShade="A6"/>
            <w:sz w:val="16"/>
            <w:szCs w:val="16"/>
          </w:rPr>
          <w:instrText>PAGE   \* MERGEFORMAT</w:instrText>
        </w:r>
        <w:r w:rsidR="008C36A5" w:rsidRPr="0073652E">
          <w:rPr>
            <w:color w:val="A6A6A6" w:themeColor="background1" w:themeShade="A6"/>
            <w:sz w:val="16"/>
            <w:szCs w:val="16"/>
          </w:rPr>
          <w:fldChar w:fldCharType="separate"/>
        </w:r>
        <w:r w:rsidR="007D3AD9">
          <w:rPr>
            <w:noProof/>
            <w:color w:val="A6A6A6" w:themeColor="background1" w:themeShade="A6"/>
            <w:sz w:val="16"/>
            <w:szCs w:val="16"/>
          </w:rPr>
          <w:t>2</w:t>
        </w:r>
        <w:r w:rsidR="008C36A5" w:rsidRPr="0073652E">
          <w:rPr>
            <w:color w:val="A6A6A6" w:themeColor="background1" w:themeShade="A6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B221A" w14:textId="77777777" w:rsidR="00780BCD" w:rsidRDefault="00780BCD" w:rsidP="00780BCD">
    <w:pPr>
      <w:pStyle w:val="Voettekst"/>
      <w:jc w:val="center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51EB12B7" wp14:editId="4239E826">
          <wp:simplePos x="0" y="0"/>
          <wp:positionH relativeFrom="column">
            <wp:posOffset>1209040</wp:posOffset>
          </wp:positionH>
          <wp:positionV relativeFrom="paragraph">
            <wp:posOffset>-20320</wp:posOffset>
          </wp:positionV>
          <wp:extent cx="1905000" cy="180975"/>
          <wp:effectExtent l="0" t="0" r="0" b="9525"/>
          <wp:wrapNone/>
          <wp:docPr id="434787777" name="Afbeelding 4347877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oetteks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80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0E111" w14:textId="77777777" w:rsidR="00EF37F0" w:rsidRDefault="00EF37F0" w:rsidP="00EC0B4E">
      <w:pPr>
        <w:spacing w:line="240" w:lineRule="auto"/>
      </w:pPr>
      <w:r>
        <w:separator/>
      </w:r>
    </w:p>
  </w:footnote>
  <w:footnote w:type="continuationSeparator" w:id="0">
    <w:p w14:paraId="13C871E8" w14:textId="77777777" w:rsidR="00EF37F0" w:rsidRDefault="00EF37F0" w:rsidP="00EC0B4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72A1"/>
    <w:multiLevelType w:val="hybridMultilevel"/>
    <w:tmpl w:val="3398B92E"/>
    <w:lvl w:ilvl="0" w:tplc="3E4C76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E4268"/>
    <w:multiLevelType w:val="hybridMultilevel"/>
    <w:tmpl w:val="DD70AC52"/>
    <w:lvl w:ilvl="0" w:tplc="EE782B2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3068017">
    <w:abstractNumId w:val="0"/>
  </w:num>
  <w:num w:numId="2" w16cid:durableId="137654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C1"/>
    <w:rsid w:val="00000B37"/>
    <w:rsid w:val="0000584D"/>
    <w:rsid w:val="00007189"/>
    <w:rsid w:val="00010D90"/>
    <w:rsid w:val="000130B0"/>
    <w:rsid w:val="00015544"/>
    <w:rsid w:val="00020E8B"/>
    <w:rsid w:val="00024FEE"/>
    <w:rsid w:val="00031364"/>
    <w:rsid w:val="00035E3B"/>
    <w:rsid w:val="0003610C"/>
    <w:rsid w:val="0004214A"/>
    <w:rsid w:val="0004621A"/>
    <w:rsid w:val="0005499B"/>
    <w:rsid w:val="000549E8"/>
    <w:rsid w:val="00055F10"/>
    <w:rsid w:val="00084D2B"/>
    <w:rsid w:val="00094EBB"/>
    <w:rsid w:val="00097CE7"/>
    <w:rsid w:val="000A294C"/>
    <w:rsid w:val="000A7EE1"/>
    <w:rsid w:val="000B4928"/>
    <w:rsid w:val="000E0B98"/>
    <w:rsid w:val="000E791F"/>
    <w:rsid w:val="000F2F2D"/>
    <w:rsid w:val="000F4053"/>
    <w:rsid w:val="00101F1C"/>
    <w:rsid w:val="00102EB4"/>
    <w:rsid w:val="00110D49"/>
    <w:rsid w:val="00114B00"/>
    <w:rsid w:val="001152C4"/>
    <w:rsid w:val="00125A0B"/>
    <w:rsid w:val="00125D9E"/>
    <w:rsid w:val="00130526"/>
    <w:rsid w:val="00132717"/>
    <w:rsid w:val="00132AE0"/>
    <w:rsid w:val="001345C6"/>
    <w:rsid w:val="00141F2B"/>
    <w:rsid w:val="001435A7"/>
    <w:rsid w:val="00144C00"/>
    <w:rsid w:val="00166D6B"/>
    <w:rsid w:val="0017095C"/>
    <w:rsid w:val="00170C46"/>
    <w:rsid w:val="0017292F"/>
    <w:rsid w:val="00173A01"/>
    <w:rsid w:val="00175F07"/>
    <w:rsid w:val="00185177"/>
    <w:rsid w:val="001A75FC"/>
    <w:rsid w:val="001D6C66"/>
    <w:rsid w:val="001F12D4"/>
    <w:rsid w:val="001F2EA0"/>
    <w:rsid w:val="0020095B"/>
    <w:rsid w:val="00203E21"/>
    <w:rsid w:val="00212690"/>
    <w:rsid w:val="002179A0"/>
    <w:rsid w:val="00225098"/>
    <w:rsid w:val="00226FE2"/>
    <w:rsid w:val="00232E56"/>
    <w:rsid w:val="00246FEE"/>
    <w:rsid w:val="002844E2"/>
    <w:rsid w:val="00292C85"/>
    <w:rsid w:val="00297AE6"/>
    <w:rsid w:val="002A2977"/>
    <w:rsid w:val="002B0561"/>
    <w:rsid w:val="002C6D7F"/>
    <w:rsid w:val="002D2B86"/>
    <w:rsid w:val="002E6550"/>
    <w:rsid w:val="002F0116"/>
    <w:rsid w:val="002F03A2"/>
    <w:rsid w:val="002F6691"/>
    <w:rsid w:val="002F720C"/>
    <w:rsid w:val="003038B7"/>
    <w:rsid w:val="00320C5E"/>
    <w:rsid w:val="00324B5E"/>
    <w:rsid w:val="003252E4"/>
    <w:rsid w:val="003260D1"/>
    <w:rsid w:val="00337878"/>
    <w:rsid w:val="00364EAB"/>
    <w:rsid w:val="00372951"/>
    <w:rsid w:val="003753D2"/>
    <w:rsid w:val="00377123"/>
    <w:rsid w:val="0037729D"/>
    <w:rsid w:val="003851FC"/>
    <w:rsid w:val="003A321E"/>
    <w:rsid w:val="003A49D3"/>
    <w:rsid w:val="003B0D85"/>
    <w:rsid w:val="003B1D28"/>
    <w:rsid w:val="003B496F"/>
    <w:rsid w:val="003C17C1"/>
    <w:rsid w:val="003C3E8C"/>
    <w:rsid w:val="003D2ED5"/>
    <w:rsid w:val="003E4FFD"/>
    <w:rsid w:val="003F0B34"/>
    <w:rsid w:val="0040341F"/>
    <w:rsid w:val="004034AD"/>
    <w:rsid w:val="00403CF2"/>
    <w:rsid w:val="00404D45"/>
    <w:rsid w:val="0041423D"/>
    <w:rsid w:val="00417C7A"/>
    <w:rsid w:val="004229E2"/>
    <w:rsid w:val="00433727"/>
    <w:rsid w:val="00437B59"/>
    <w:rsid w:val="004537CF"/>
    <w:rsid w:val="00461129"/>
    <w:rsid w:val="00474F5E"/>
    <w:rsid w:val="00494166"/>
    <w:rsid w:val="00495607"/>
    <w:rsid w:val="00497AED"/>
    <w:rsid w:val="004A2772"/>
    <w:rsid w:val="004B70FB"/>
    <w:rsid w:val="004C0EFA"/>
    <w:rsid w:val="004D4968"/>
    <w:rsid w:val="004D59FD"/>
    <w:rsid w:val="004E6B45"/>
    <w:rsid w:val="004E76C1"/>
    <w:rsid w:val="004F15E9"/>
    <w:rsid w:val="004F4BAC"/>
    <w:rsid w:val="004F5308"/>
    <w:rsid w:val="0050164C"/>
    <w:rsid w:val="005160F1"/>
    <w:rsid w:val="00521904"/>
    <w:rsid w:val="00534967"/>
    <w:rsid w:val="005452BF"/>
    <w:rsid w:val="00551DB5"/>
    <w:rsid w:val="00562F57"/>
    <w:rsid w:val="00563CE6"/>
    <w:rsid w:val="005642C1"/>
    <w:rsid w:val="00565F64"/>
    <w:rsid w:val="00572337"/>
    <w:rsid w:val="005734D5"/>
    <w:rsid w:val="00584B18"/>
    <w:rsid w:val="00594B6A"/>
    <w:rsid w:val="0059655E"/>
    <w:rsid w:val="0059707C"/>
    <w:rsid w:val="005B26B0"/>
    <w:rsid w:val="005B308E"/>
    <w:rsid w:val="005B677B"/>
    <w:rsid w:val="005C2ACD"/>
    <w:rsid w:val="005C359C"/>
    <w:rsid w:val="005C57DB"/>
    <w:rsid w:val="005E2236"/>
    <w:rsid w:val="005E4490"/>
    <w:rsid w:val="005F0964"/>
    <w:rsid w:val="005F39FF"/>
    <w:rsid w:val="005F6799"/>
    <w:rsid w:val="00604B91"/>
    <w:rsid w:val="00607674"/>
    <w:rsid w:val="00622DA8"/>
    <w:rsid w:val="006357F9"/>
    <w:rsid w:val="00644352"/>
    <w:rsid w:val="0064571C"/>
    <w:rsid w:val="0064750B"/>
    <w:rsid w:val="00652CCE"/>
    <w:rsid w:val="0066042A"/>
    <w:rsid w:val="006618BA"/>
    <w:rsid w:val="00662997"/>
    <w:rsid w:val="00670094"/>
    <w:rsid w:val="006748AE"/>
    <w:rsid w:val="006900CE"/>
    <w:rsid w:val="0069270B"/>
    <w:rsid w:val="00695523"/>
    <w:rsid w:val="006A38E4"/>
    <w:rsid w:val="006A4B64"/>
    <w:rsid w:val="006A5F0D"/>
    <w:rsid w:val="006B0433"/>
    <w:rsid w:val="006B230C"/>
    <w:rsid w:val="006C0DB0"/>
    <w:rsid w:val="006C32A8"/>
    <w:rsid w:val="006E6261"/>
    <w:rsid w:val="006E731E"/>
    <w:rsid w:val="00715F7D"/>
    <w:rsid w:val="00716314"/>
    <w:rsid w:val="00717BA1"/>
    <w:rsid w:val="00723C9F"/>
    <w:rsid w:val="007305A3"/>
    <w:rsid w:val="0073633C"/>
    <w:rsid w:val="0073652E"/>
    <w:rsid w:val="00737B80"/>
    <w:rsid w:val="00737ED5"/>
    <w:rsid w:val="00741943"/>
    <w:rsid w:val="00741B48"/>
    <w:rsid w:val="0074503F"/>
    <w:rsid w:val="00745BD2"/>
    <w:rsid w:val="00756173"/>
    <w:rsid w:val="00770780"/>
    <w:rsid w:val="00773F43"/>
    <w:rsid w:val="00780BCD"/>
    <w:rsid w:val="007A01EE"/>
    <w:rsid w:val="007B0BD4"/>
    <w:rsid w:val="007B5269"/>
    <w:rsid w:val="007C0FA3"/>
    <w:rsid w:val="007C16D0"/>
    <w:rsid w:val="007C1A3C"/>
    <w:rsid w:val="007C362B"/>
    <w:rsid w:val="007C69FC"/>
    <w:rsid w:val="007C795E"/>
    <w:rsid w:val="007D3AD9"/>
    <w:rsid w:val="007D76F6"/>
    <w:rsid w:val="007E7C5B"/>
    <w:rsid w:val="007F64DB"/>
    <w:rsid w:val="00806739"/>
    <w:rsid w:val="0081039D"/>
    <w:rsid w:val="00812E98"/>
    <w:rsid w:val="0081580C"/>
    <w:rsid w:val="00825629"/>
    <w:rsid w:val="0082580B"/>
    <w:rsid w:val="008362B9"/>
    <w:rsid w:val="00843A57"/>
    <w:rsid w:val="0084500E"/>
    <w:rsid w:val="008452F5"/>
    <w:rsid w:val="00851694"/>
    <w:rsid w:val="008530F5"/>
    <w:rsid w:val="00866B48"/>
    <w:rsid w:val="00877D59"/>
    <w:rsid w:val="00880F01"/>
    <w:rsid w:val="008843C4"/>
    <w:rsid w:val="008931F8"/>
    <w:rsid w:val="00894A88"/>
    <w:rsid w:val="008953A9"/>
    <w:rsid w:val="008970A4"/>
    <w:rsid w:val="008A690C"/>
    <w:rsid w:val="008B1244"/>
    <w:rsid w:val="008B1F62"/>
    <w:rsid w:val="008B4C2E"/>
    <w:rsid w:val="008C05F2"/>
    <w:rsid w:val="008C36A5"/>
    <w:rsid w:val="008C5E82"/>
    <w:rsid w:val="008D3B2A"/>
    <w:rsid w:val="008E2529"/>
    <w:rsid w:val="008F01B0"/>
    <w:rsid w:val="008F55AC"/>
    <w:rsid w:val="00902F5E"/>
    <w:rsid w:val="00905894"/>
    <w:rsid w:val="00925983"/>
    <w:rsid w:val="00930832"/>
    <w:rsid w:val="00934F7F"/>
    <w:rsid w:val="00936072"/>
    <w:rsid w:val="0094103B"/>
    <w:rsid w:val="00961872"/>
    <w:rsid w:val="00961B16"/>
    <w:rsid w:val="00962A66"/>
    <w:rsid w:val="009660C3"/>
    <w:rsid w:val="0097466A"/>
    <w:rsid w:val="0097585B"/>
    <w:rsid w:val="00977720"/>
    <w:rsid w:val="0099481E"/>
    <w:rsid w:val="009A6D2D"/>
    <w:rsid w:val="009B16DC"/>
    <w:rsid w:val="009B7628"/>
    <w:rsid w:val="009C69B3"/>
    <w:rsid w:val="009D2BB8"/>
    <w:rsid w:val="009E26EA"/>
    <w:rsid w:val="009F7940"/>
    <w:rsid w:val="00A00135"/>
    <w:rsid w:val="00A004D4"/>
    <w:rsid w:val="00A01F73"/>
    <w:rsid w:val="00A03669"/>
    <w:rsid w:val="00A03C70"/>
    <w:rsid w:val="00A454A2"/>
    <w:rsid w:val="00A60B1C"/>
    <w:rsid w:val="00A62D7B"/>
    <w:rsid w:val="00A676B2"/>
    <w:rsid w:val="00A70A2E"/>
    <w:rsid w:val="00A70D61"/>
    <w:rsid w:val="00A7255F"/>
    <w:rsid w:val="00A730FE"/>
    <w:rsid w:val="00A81ABC"/>
    <w:rsid w:val="00A850AC"/>
    <w:rsid w:val="00A863EA"/>
    <w:rsid w:val="00A9476C"/>
    <w:rsid w:val="00AB2BD8"/>
    <w:rsid w:val="00AB41C0"/>
    <w:rsid w:val="00AC0C96"/>
    <w:rsid w:val="00AC7EDF"/>
    <w:rsid w:val="00AD5103"/>
    <w:rsid w:val="00B0208B"/>
    <w:rsid w:val="00B11D57"/>
    <w:rsid w:val="00B14595"/>
    <w:rsid w:val="00B15095"/>
    <w:rsid w:val="00B16A84"/>
    <w:rsid w:val="00B23BB0"/>
    <w:rsid w:val="00B24617"/>
    <w:rsid w:val="00B41721"/>
    <w:rsid w:val="00B41E38"/>
    <w:rsid w:val="00B4620D"/>
    <w:rsid w:val="00B47ABC"/>
    <w:rsid w:val="00B722B1"/>
    <w:rsid w:val="00B82499"/>
    <w:rsid w:val="00B83F5A"/>
    <w:rsid w:val="00B87C04"/>
    <w:rsid w:val="00BA035B"/>
    <w:rsid w:val="00BA449B"/>
    <w:rsid w:val="00BA62B8"/>
    <w:rsid w:val="00BB1341"/>
    <w:rsid w:val="00BC1B87"/>
    <w:rsid w:val="00BC3DCA"/>
    <w:rsid w:val="00BD26F0"/>
    <w:rsid w:val="00BD40E2"/>
    <w:rsid w:val="00BD607A"/>
    <w:rsid w:val="00BE3EE0"/>
    <w:rsid w:val="00BE4285"/>
    <w:rsid w:val="00BF1743"/>
    <w:rsid w:val="00BF415A"/>
    <w:rsid w:val="00BF5565"/>
    <w:rsid w:val="00BF6E93"/>
    <w:rsid w:val="00BF782B"/>
    <w:rsid w:val="00C01802"/>
    <w:rsid w:val="00C1041B"/>
    <w:rsid w:val="00C1691E"/>
    <w:rsid w:val="00C450DD"/>
    <w:rsid w:val="00C461A9"/>
    <w:rsid w:val="00C526D8"/>
    <w:rsid w:val="00C54071"/>
    <w:rsid w:val="00C5630F"/>
    <w:rsid w:val="00C6457F"/>
    <w:rsid w:val="00C645FA"/>
    <w:rsid w:val="00C66349"/>
    <w:rsid w:val="00C66ADB"/>
    <w:rsid w:val="00C84DBB"/>
    <w:rsid w:val="00C93A2F"/>
    <w:rsid w:val="00C940AD"/>
    <w:rsid w:val="00CA2264"/>
    <w:rsid w:val="00CB0716"/>
    <w:rsid w:val="00CB1699"/>
    <w:rsid w:val="00CB47D4"/>
    <w:rsid w:val="00CB6B40"/>
    <w:rsid w:val="00CC26FA"/>
    <w:rsid w:val="00CC4C49"/>
    <w:rsid w:val="00CD01FA"/>
    <w:rsid w:val="00CD0B94"/>
    <w:rsid w:val="00CD6D4C"/>
    <w:rsid w:val="00CD6F80"/>
    <w:rsid w:val="00D07132"/>
    <w:rsid w:val="00D11AFB"/>
    <w:rsid w:val="00D21FE8"/>
    <w:rsid w:val="00D25319"/>
    <w:rsid w:val="00D31F1E"/>
    <w:rsid w:val="00D3395D"/>
    <w:rsid w:val="00D37F75"/>
    <w:rsid w:val="00D50B71"/>
    <w:rsid w:val="00D5461D"/>
    <w:rsid w:val="00D54B54"/>
    <w:rsid w:val="00D57E6A"/>
    <w:rsid w:val="00D616AC"/>
    <w:rsid w:val="00D62570"/>
    <w:rsid w:val="00D8685C"/>
    <w:rsid w:val="00D86F8B"/>
    <w:rsid w:val="00D94FB7"/>
    <w:rsid w:val="00DA4351"/>
    <w:rsid w:val="00DA4536"/>
    <w:rsid w:val="00E02D1C"/>
    <w:rsid w:val="00E309A4"/>
    <w:rsid w:val="00E314B1"/>
    <w:rsid w:val="00E54018"/>
    <w:rsid w:val="00E6142A"/>
    <w:rsid w:val="00E91D25"/>
    <w:rsid w:val="00E934A7"/>
    <w:rsid w:val="00EB642B"/>
    <w:rsid w:val="00EC0B4E"/>
    <w:rsid w:val="00EC28BE"/>
    <w:rsid w:val="00ED4B60"/>
    <w:rsid w:val="00EE368D"/>
    <w:rsid w:val="00EE53DE"/>
    <w:rsid w:val="00EF37F0"/>
    <w:rsid w:val="00EF62E0"/>
    <w:rsid w:val="00EF6B28"/>
    <w:rsid w:val="00F14CFF"/>
    <w:rsid w:val="00F164D9"/>
    <w:rsid w:val="00F16FBF"/>
    <w:rsid w:val="00F2706A"/>
    <w:rsid w:val="00F3666A"/>
    <w:rsid w:val="00F5613C"/>
    <w:rsid w:val="00F60E22"/>
    <w:rsid w:val="00F713E3"/>
    <w:rsid w:val="00F76DB2"/>
    <w:rsid w:val="00F859F1"/>
    <w:rsid w:val="00F86FEB"/>
    <w:rsid w:val="00F874D4"/>
    <w:rsid w:val="00FA0EC1"/>
    <w:rsid w:val="00FC600F"/>
    <w:rsid w:val="00FD1AEB"/>
    <w:rsid w:val="00FD64B3"/>
    <w:rsid w:val="00FE103A"/>
    <w:rsid w:val="00FF300E"/>
    <w:rsid w:val="00FF33BF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AC39C"/>
  <w15:docId w15:val="{69A1D46E-5C56-4918-A3AB-1840ADB9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rsid w:val="009B16DC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9B16DC"/>
    <w:pPr>
      <w:spacing w:after="0" w:line="240" w:lineRule="auto"/>
    </w:pPr>
  </w:style>
  <w:style w:type="paragraph" w:customStyle="1" w:styleId="ComicSans">
    <w:name w:val="Comic Sans"/>
    <w:basedOn w:val="Standaard"/>
    <w:qFormat/>
    <w:rsid w:val="009B16DC"/>
    <w:pPr>
      <w:spacing w:line="240" w:lineRule="auto"/>
    </w:pPr>
    <w:rPr>
      <w:rFonts w:ascii="Comic Sans MS" w:hAnsi="Comic Sans MS"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4E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4EAB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36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66B48"/>
    <w:rPr>
      <w:color w:val="808080"/>
    </w:rPr>
  </w:style>
  <w:style w:type="paragraph" w:styleId="Lijstalinea">
    <w:name w:val="List Paragraph"/>
    <w:basedOn w:val="Standaard"/>
    <w:uiPriority w:val="34"/>
    <w:qFormat/>
    <w:rsid w:val="0040341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C0B4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0B4E"/>
  </w:style>
  <w:style w:type="paragraph" w:styleId="Voettekst">
    <w:name w:val="footer"/>
    <w:basedOn w:val="Standaard"/>
    <w:link w:val="VoettekstChar"/>
    <w:uiPriority w:val="99"/>
    <w:unhideWhenUsed/>
    <w:rsid w:val="00EC0B4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0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ouk\AppData\Local\Microsoft\Olk\Attachments\ooa-1e8d5263-4536-434f-a4ff-712b53ba3e24\c0a521ede154f2efaedb6b123386e31a4ef2e3b96102d9231f2b499b4f7fcc0a\4bd6f8af327600d268fa78df9bfc0632493ca45d7520ec83deba440e19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6B7C36B79A4327BD7C4E0C90FA69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476812-43E4-4C5D-93F9-AB796FA5FFCB}"/>
      </w:docPartPr>
      <w:docPartBody>
        <w:p w:rsidR="00DB07D7" w:rsidRDefault="00A367AE">
          <w:pPr>
            <w:pStyle w:val="2A6B7C36B79A4327BD7C4E0C90FA6940"/>
          </w:pPr>
          <w:r w:rsidRPr="00377123">
            <w:rPr>
              <w:rStyle w:val="Tekstvantijdelijkeaanduiding"/>
              <w:rFonts w:ascii="Calibri" w:hAnsi="Calibri" w:cs="Calibri"/>
            </w:rPr>
            <w:t>Klik hier als u een datum wilt invoeren.</w:t>
          </w:r>
        </w:p>
      </w:docPartBody>
    </w:docPart>
    <w:docPart>
      <w:docPartPr>
        <w:name w:val="8DB7A04B40604CB69BA310348E312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C8BB9A-A83E-45F0-97F8-B0052A901233}"/>
      </w:docPartPr>
      <w:docPartBody>
        <w:p w:rsidR="00DB07D7" w:rsidRDefault="00A367AE">
          <w:pPr>
            <w:pStyle w:val="8DB7A04B40604CB69BA310348E312150"/>
          </w:pPr>
          <w:r w:rsidRPr="00377123">
            <w:rPr>
              <w:rStyle w:val="Tekstvantijdelijkeaanduiding"/>
              <w:rFonts w:ascii="Calibri" w:hAnsi="Calibri" w:cs="Calibri"/>
            </w:rPr>
            <w:t>Kies een item.</w:t>
          </w:r>
        </w:p>
      </w:docPartBody>
    </w:docPart>
    <w:docPart>
      <w:docPartPr>
        <w:name w:val="C1F8E8F0B07E4FD695CC8061B1D7FA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24D6AE-1F0C-4AAF-BABE-15019E91167F}"/>
      </w:docPartPr>
      <w:docPartBody>
        <w:p w:rsidR="00DB07D7" w:rsidRDefault="00A367AE">
          <w:pPr>
            <w:pStyle w:val="C1F8E8F0B07E4FD695CC8061B1D7FA27"/>
          </w:pPr>
          <w:r w:rsidRPr="00377123">
            <w:rPr>
              <w:rStyle w:val="Tekstvantijdelijkeaanduiding"/>
              <w:rFonts w:ascii="Calibri" w:hAnsi="Calibri" w:cs="Calibri"/>
            </w:rPr>
            <w:t>Kies een item.</w:t>
          </w:r>
        </w:p>
      </w:docPartBody>
    </w:docPart>
    <w:docPart>
      <w:docPartPr>
        <w:name w:val="FCD414F47A474B4F8D4BE9517C38DA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313925-E84E-47AD-90D7-65480C3AD7EA}"/>
      </w:docPartPr>
      <w:docPartBody>
        <w:p w:rsidR="00DB07D7" w:rsidRDefault="00A367AE">
          <w:pPr>
            <w:pStyle w:val="FCD414F47A474B4F8D4BE9517C38DA13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F41C2223B6A745ACA96AEF19EBC117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2E7649-B598-4342-B7DA-540D707262F2}"/>
      </w:docPartPr>
      <w:docPartBody>
        <w:p w:rsidR="00DB07D7" w:rsidRDefault="00A367AE">
          <w:pPr>
            <w:pStyle w:val="F41C2223B6A745ACA96AEF19EBC1172D"/>
          </w:pPr>
          <w:r w:rsidRPr="00377123">
            <w:rPr>
              <w:rStyle w:val="Tekstvantijdelijkeaanduiding"/>
              <w:rFonts w:ascii="Calibri" w:hAnsi="Calibri" w:cs="Calibri"/>
            </w:rPr>
            <w:t>Kies een item.</w:t>
          </w:r>
        </w:p>
      </w:docPartBody>
    </w:docPart>
    <w:docPart>
      <w:docPartPr>
        <w:name w:val="FA85356F7F574DB99043B415ED18D1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CD1C94-4EE0-4D4C-BD11-FA0774AF048B}"/>
      </w:docPartPr>
      <w:docPartBody>
        <w:p w:rsidR="00DB07D7" w:rsidRDefault="00A367AE">
          <w:pPr>
            <w:pStyle w:val="FA85356F7F574DB99043B415ED18D119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AB80A7040B6E4D58873CC5792216F9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282C8E-8605-4331-8DBE-C92B4F58B14D}"/>
      </w:docPartPr>
      <w:docPartBody>
        <w:p w:rsidR="00DB07D7" w:rsidRDefault="00A367AE">
          <w:pPr>
            <w:pStyle w:val="AB80A7040B6E4D58873CC5792216F942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3001398356104CD49EF307EB26DB96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98B0604-28F8-4C68-9C65-71EA15420747}"/>
      </w:docPartPr>
      <w:docPartBody>
        <w:p w:rsidR="00DB07D7" w:rsidRDefault="00A367AE">
          <w:pPr>
            <w:pStyle w:val="3001398356104CD49EF307EB26DB9645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319BD12237E64EE5A4A0230F30E62D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77CC8F-7A90-42E7-9D11-B2CA843C43AC}"/>
      </w:docPartPr>
      <w:docPartBody>
        <w:p w:rsidR="00DB07D7" w:rsidRDefault="00A367AE">
          <w:pPr>
            <w:pStyle w:val="319BD12237E64EE5A4A0230F30E62D97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BDAD5148CFC54563903F28AE9D255A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9EBC33-4A85-466D-AEB1-CD6472F36373}"/>
      </w:docPartPr>
      <w:docPartBody>
        <w:p w:rsidR="00DB07D7" w:rsidRDefault="00A367AE">
          <w:pPr>
            <w:pStyle w:val="BDAD5148CFC54563903F28AE9D255AC1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92705AF565394218831A5FE66A8743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789EB6-71A0-4FF5-9DC8-1F1B8B86EDAF}"/>
      </w:docPartPr>
      <w:docPartBody>
        <w:p w:rsidR="00DB07D7" w:rsidRDefault="00A367AE">
          <w:pPr>
            <w:pStyle w:val="92705AF565394218831A5FE66A874316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72440EE4F3DC49309E3C297057CDE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EE8C8C-BC5D-4644-B2A0-10AD9C4F3679}"/>
      </w:docPartPr>
      <w:docPartBody>
        <w:p w:rsidR="00DB07D7" w:rsidRDefault="00A367AE">
          <w:pPr>
            <w:pStyle w:val="72440EE4F3DC49309E3C297057CDE111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  <w:docPart>
      <w:docPartPr>
        <w:name w:val="DC2B43158B854C7EB4F970A652027B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AB6572-3B1D-41EE-8BB1-17F5A43E66AF}"/>
      </w:docPartPr>
      <w:docPartBody>
        <w:p w:rsidR="00DB07D7" w:rsidRDefault="00A367AE">
          <w:pPr>
            <w:pStyle w:val="DC2B43158B854C7EB4F970A652027B74"/>
          </w:pPr>
          <w:r w:rsidRPr="00377123">
            <w:rPr>
              <w:rStyle w:val="Tekstvantijdelijkeaanduiding"/>
              <w:rFonts w:ascii="Calibri" w:hAnsi="Calibri" w:cs="Calibri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04"/>
    <w:rsid w:val="000953C7"/>
    <w:rsid w:val="000F2F2D"/>
    <w:rsid w:val="001268AE"/>
    <w:rsid w:val="00141F2B"/>
    <w:rsid w:val="0017292F"/>
    <w:rsid w:val="00173A01"/>
    <w:rsid w:val="001B74DA"/>
    <w:rsid w:val="0029536D"/>
    <w:rsid w:val="002B0561"/>
    <w:rsid w:val="002E3AF4"/>
    <w:rsid w:val="003B0D85"/>
    <w:rsid w:val="003E4FFD"/>
    <w:rsid w:val="00401163"/>
    <w:rsid w:val="004A2772"/>
    <w:rsid w:val="0051725D"/>
    <w:rsid w:val="00562F57"/>
    <w:rsid w:val="00565AE1"/>
    <w:rsid w:val="00570300"/>
    <w:rsid w:val="0059655E"/>
    <w:rsid w:val="005B26B0"/>
    <w:rsid w:val="006063C6"/>
    <w:rsid w:val="00644352"/>
    <w:rsid w:val="0071072A"/>
    <w:rsid w:val="00737B80"/>
    <w:rsid w:val="00775C03"/>
    <w:rsid w:val="0084500E"/>
    <w:rsid w:val="008530F5"/>
    <w:rsid w:val="008970A4"/>
    <w:rsid w:val="008C771B"/>
    <w:rsid w:val="008F01B0"/>
    <w:rsid w:val="00936236"/>
    <w:rsid w:val="00962414"/>
    <w:rsid w:val="009A23FE"/>
    <w:rsid w:val="009D2BB8"/>
    <w:rsid w:val="00A004D4"/>
    <w:rsid w:val="00A367AE"/>
    <w:rsid w:val="00A70A2E"/>
    <w:rsid w:val="00A90ACA"/>
    <w:rsid w:val="00A95004"/>
    <w:rsid w:val="00B21E4B"/>
    <w:rsid w:val="00BD1AB7"/>
    <w:rsid w:val="00BE4285"/>
    <w:rsid w:val="00C02D7E"/>
    <w:rsid w:val="00C66ADB"/>
    <w:rsid w:val="00CA2264"/>
    <w:rsid w:val="00CD7B67"/>
    <w:rsid w:val="00DB07D7"/>
    <w:rsid w:val="00E556FF"/>
    <w:rsid w:val="00E664D7"/>
    <w:rsid w:val="00F92004"/>
    <w:rsid w:val="00FC600F"/>
    <w:rsid w:val="00FD64B3"/>
    <w:rsid w:val="00FF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2A6B7C36B79A4327BD7C4E0C90FA6940">
    <w:name w:val="2A6B7C36B79A4327BD7C4E0C90FA6940"/>
  </w:style>
  <w:style w:type="paragraph" w:customStyle="1" w:styleId="8DB7A04B40604CB69BA310348E312150">
    <w:name w:val="8DB7A04B40604CB69BA310348E312150"/>
  </w:style>
  <w:style w:type="paragraph" w:customStyle="1" w:styleId="C1F8E8F0B07E4FD695CC8061B1D7FA27">
    <w:name w:val="C1F8E8F0B07E4FD695CC8061B1D7FA27"/>
  </w:style>
  <w:style w:type="paragraph" w:customStyle="1" w:styleId="FCD414F47A474B4F8D4BE9517C38DA13">
    <w:name w:val="FCD414F47A474B4F8D4BE9517C38DA13"/>
  </w:style>
  <w:style w:type="paragraph" w:customStyle="1" w:styleId="F41C2223B6A745ACA96AEF19EBC1172D">
    <w:name w:val="F41C2223B6A745ACA96AEF19EBC1172D"/>
  </w:style>
  <w:style w:type="paragraph" w:customStyle="1" w:styleId="FA85356F7F574DB99043B415ED18D119">
    <w:name w:val="FA85356F7F574DB99043B415ED18D119"/>
  </w:style>
  <w:style w:type="paragraph" w:customStyle="1" w:styleId="AB80A7040B6E4D58873CC5792216F942">
    <w:name w:val="AB80A7040B6E4D58873CC5792216F942"/>
  </w:style>
  <w:style w:type="paragraph" w:customStyle="1" w:styleId="3001398356104CD49EF307EB26DB9645">
    <w:name w:val="3001398356104CD49EF307EB26DB9645"/>
  </w:style>
  <w:style w:type="paragraph" w:customStyle="1" w:styleId="319BD12237E64EE5A4A0230F30E62D97">
    <w:name w:val="319BD12237E64EE5A4A0230F30E62D97"/>
  </w:style>
  <w:style w:type="paragraph" w:customStyle="1" w:styleId="BDAD5148CFC54563903F28AE9D255AC1">
    <w:name w:val="BDAD5148CFC54563903F28AE9D255AC1"/>
  </w:style>
  <w:style w:type="paragraph" w:customStyle="1" w:styleId="92705AF565394218831A5FE66A874316">
    <w:name w:val="92705AF565394218831A5FE66A874316"/>
  </w:style>
  <w:style w:type="paragraph" w:customStyle="1" w:styleId="72440EE4F3DC49309E3C297057CDE111">
    <w:name w:val="72440EE4F3DC49309E3C297057CDE111"/>
  </w:style>
  <w:style w:type="paragraph" w:customStyle="1" w:styleId="DC2B43158B854C7EB4F970A652027B74">
    <w:name w:val="DC2B43158B854C7EB4F970A652027B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40655-DAE9-42A5-A121-16255E11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4bd6f8af327600d268fa78df9bfc0632493ca45d7520ec83deba440e199.dotx</Template>
  <TotalTime>9</TotalTime>
  <Pages>4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Anouk Helmich</dc:creator>
  <cp:lastModifiedBy>Truus Eising</cp:lastModifiedBy>
  <cp:revision>10</cp:revision>
  <cp:lastPrinted>2019-03-04T12:47:00Z</cp:lastPrinted>
  <dcterms:created xsi:type="dcterms:W3CDTF">2026-09-17T17:50:00Z</dcterms:created>
  <dcterms:modified xsi:type="dcterms:W3CDTF">2026-09-17T18:00:00Z</dcterms:modified>
</cp:coreProperties>
</file>